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2"/>
        <w:tblpPr w:leftFromText="141" w:rightFromText="141" w:vertAnchor="page" w:horzAnchor="margin" w:tblpY="2836"/>
        <w:tblW w:w="1244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2268"/>
        <w:gridCol w:w="3685"/>
        <w:gridCol w:w="2835"/>
        <w:gridCol w:w="993"/>
      </w:tblGrid>
      <w:tr w:rsidR="005A747B" w:rsidRPr="005A747B" w:rsidTr="00542BE4">
        <w:trPr>
          <w:trHeight w:val="470"/>
        </w:trPr>
        <w:tc>
          <w:tcPr>
            <w:tcW w:w="1384" w:type="dxa"/>
            <w:shd w:val="clear" w:color="auto" w:fill="FFFFFF" w:themeFill="background1"/>
          </w:tcPr>
          <w:p w:rsidR="005A747B" w:rsidRPr="00451886" w:rsidRDefault="005A747B" w:rsidP="005415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1886">
              <w:rPr>
                <w:rFonts w:ascii="Arial" w:hAnsi="Arial" w:cs="Arial"/>
                <w:sz w:val="22"/>
                <w:szCs w:val="22"/>
              </w:rPr>
              <w:t>No. De Radicación</w:t>
            </w:r>
          </w:p>
        </w:tc>
        <w:tc>
          <w:tcPr>
            <w:tcW w:w="1276" w:type="dxa"/>
            <w:shd w:val="clear" w:color="auto" w:fill="FFFFFF" w:themeFill="background1"/>
          </w:tcPr>
          <w:p w:rsidR="005A747B" w:rsidRPr="00451886" w:rsidRDefault="005A747B" w:rsidP="005415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1886">
              <w:rPr>
                <w:rFonts w:ascii="Arial" w:hAnsi="Arial" w:cs="Arial"/>
                <w:sz w:val="22"/>
                <w:szCs w:val="22"/>
              </w:rPr>
              <w:t>Fecha de</w:t>
            </w:r>
          </w:p>
          <w:p w:rsidR="005A747B" w:rsidRPr="00451886" w:rsidRDefault="005A747B" w:rsidP="005415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1886">
              <w:rPr>
                <w:rFonts w:ascii="Arial" w:hAnsi="Arial" w:cs="Arial"/>
                <w:sz w:val="22"/>
                <w:szCs w:val="22"/>
              </w:rPr>
              <w:t>entrega</w:t>
            </w:r>
          </w:p>
        </w:tc>
        <w:tc>
          <w:tcPr>
            <w:tcW w:w="2268" w:type="dxa"/>
            <w:shd w:val="clear" w:color="auto" w:fill="FFFFFF" w:themeFill="background1"/>
          </w:tcPr>
          <w:p w:rsidR="005A747B" w:rsidRPr="00451886" w:rsidRDefault="005A747B" w:rsidP="005415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1886">
              <w:rPr>
                <w:rFonts w:ascii="Arial" w:hAnsi="Arial" w:cs="Arial"/>
                <w:sz w:val="22"/>
                <w:szCs w:val="22"/>
              </w:rPr>
              <w:t>Dependencia</w:t>
            </w:r>
          </w:p>
        </w:tc>
        <w:tc>
          <w:tcPr>
            <w:tcW w:w="3685" w:type="dxa"/>
            <w:shd w:val="clear" w:color="auto" w:fill="FFFFFF" w:themeFill="background1"/>
          </w:tcPr>
          <w:p w:rsidR="005A747B" w:rsidRPr="00451886" w:rsidRDefault="005A747B" w:rsidP="005415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1886">
              <w:rPr>
                <w:rFonts w:ascii="Arial" w:hAnsi="Arial" w:cs="Arial"/>
                <w:sz w:val="22"/>
                <w:szCs w:val="22"/>
              </w:rPr>
              <w:t>Nombre de quien recibe</w:t>
            </w:r>
          </w:p>
        </w:tc>
        <w:tc>
          <w:tcPr>
            <w:tcW w:w="2835" w:type="dxa"/>
            <w:shd w:val="clear" w:color="auto" w:fill="FFFFFF" w:themeFill="background1"/>
          </w:tcPr>
          <w:p w:rsidR="005A747B" w:rsidRPr="00451886" w:rsidRDefault="005A747B" w:rsidP="005415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1886">
              <w:rPr>
                <w:rFonts w:ascii="Arial" w:hAnsi="Arial" w:cs="Arial"/>
                <w:sz w:val="22"/>
                <w:szCs w:val="22"/>
              </w:rPr>
              <w:t>Responsable del trámite</w:t>
            </w:r>
          </w:p>
        </w:tc>
        <w:tc>
          <w:tcPr>
            <w:tcW w:w="993" w:type="dxa"/>
            <w:shd w:val="clear" w:color="auto" w:fill="FFFFFF" w:themeFill="background1"/>
          </w:tcPr>
          <w:p w:rsidR="005A747B" w:rsidRPr="00451886" w:rsidRDefault="00451886" w:rsidP="005415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="005A747B" w:rsidRPr="00451886">
              <w:rPr>
                <w:rFonts w:ascii="Arial" w:hAnsi="Arial" w:cs="Arial"/>
                <w:sz w:val="22"/>
                <w:szCs w:val="22"/>
              </w:rPr>
              <w:t>nexos</w:t>
            </w:r>
          </w:p>
        </w:tc>
      </w:tr>
      <w:tr w:rsidR="005A747B" w:rsidRPr="005A747B" w:rsidTr="00542BE4">
        <w:tc>
          <w:tcPr>
            <w:tcW w:w="1384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</w:tr>
      <w:tr w:rsidR="005A747B" w:rsidRPr="005A747B" w:rsidTr="00542BE4">
        <w:tc>
          <w:tcPr>
            <w:tcW w:w="1384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</w:tr>
      <w:tr w:rsidR="005A747B" w:rsidRPr="005A747B" w:rsidTr="00542BE4">
        <w:tc>
          <w:tcPr>
            <w:tcW w:w="1384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</w:tr>
      <w:tr w:rsidR="005A747B" w:rsidRPr="005A747B" w:rsidTr="00542BE4">
        <w:tc>
          <w:tcPr>
            <w:tcW w:w="1384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</w:tr>
      <w:tr w:rsidR="005A747B" w:rsidRPr="005A747B" w:rsidTr="00542BE4">
        <w:tc>
          <w:tcPr>
            <w:tcW w:w="1384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</w:tr>
      <w:tr w:rsidR="005A747B" w:rsidRPr="005A747B" w:rsidTr="00542BE4">
        <w:tc>
          <w:tcPr>
            <w:tcW w:w="1384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</w:tr>
      <w:tr w:rsidR="005A747B" w:rsidRPr="005A747B" w:rsidTr="00542BE4">
        <w:tc>
          <w:tcPr>
            <w:tcW w:w="1384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</w:tr>
      <w:tr w:rsidR="005A747B" w:rsidRPr="005A747B" w:rsidTr="00542BE4">
        <w:tc>
          <w:tcPr>
            <w:tcW w:w="1384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</w:tr>
      <w:tr w:rsidR="005A747B" w:rsidRPr="005A747B" w:rsidTr="00542BE4">
        <w:tc>
          <w:tcPr>
            <w:tcW w:w="1384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</w:tr>
      <w:tr w:rsidR="005A747B" w:rsidRPr="005A747B" w:rsidTr="00542BE4">
        <w:tc>
          <w:tcPr>
            <w:tcW w:w="1384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5A747B" w:rsidRPr="005A747B" w:rsidRDefault="005A747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</w:tr>
      <w:tr w:rsidR="00C34A85" w:rsidRPr="005A747B" w:rsidTr="00542BE4">
        <w:tc>
          <w:tcPr>
            <w:tcW w:w="1384" w:type="dxa"/>
            <w:shd w:val="clear" w:color="auto" w:fill="FFFFFF" w:themeFill="background1"/>
          </w:tcPr>
          <w:p w:rsidR="00C34A85" w:rsidRPr="005A747B" w:rsidRDefault="00C34A85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C34A85" w:rsidRPr="005A747B" w:rsidRDefault="00C34A85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C34A85" w:rsidRPr="005A747B" w:rsidRDefault="00C34A85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:rsidR="00C34A85" w:rsidRPr="005A747B" w:rsidRDefault="00C34A85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34A85" w:rsidRPr="005A747B" w:rsidRDefault="00C34A85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C34A85" w:rsidRPr="005A747B" w:rsidRDefault="00C34A85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</w:tr>
      <w:tr w:rsidR="00EC600B" w:rsidRPr="005A747B" w:rsidTr="00542BE4">
        <w:tc>
          <w:tcPr>
            <w:tcW w:w="1384" w:type="dxa"/>
            <w:shd w:val="clear" w:color="auto" w:fill="FFFFFF" w:themeFill="background1"/>
          </w:tcPr>
          <w:p w:rsidR="00EC600B" w:rsidRPr="005A747B" w:rsidRDefault="00EC600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EC600B" w:rsidRPr="005A747B" w:rsidRDefault="00EC600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EC600B" w:rsidRPr="005A747B" w:rsidRDefault="00EC600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:rsidR="00EC600B" w:rsidRPr="005A747B" w:rsidRDefault="00EC600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EC600B" w:rsidRPr="005A747B" w:rsidRDefault="00EC600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EC600B" w:rsidRPr="005A747B" w:rsidRDefault="00EC600B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</w:tr>
    </w:tbl>
    <w:p w:rsidR="00542BE4" w:rsidRPr="005C025E" w:rsidRDefault="00542BE4" w:rsidP="004314B6">
      <w:pPr>
        <w:pStyle w:val="Prrafodelista"/>
        <w:spacing w:after="0" w:line="240" w:lineRule="auto"/>
        <w:ind w:left="0"/>
        <w:jc w:val="both"/>
      </w:pPr>
    </w:p>
    <w:sectPr w:rsidR="00542BE4" w:rsidRPr="005C025E" w:rsidSect="000E056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 w:code="1"/>
      <w:pgMar w:top="1701" w:right="1703" w:bottom="1134" w:left="1701" w:header="567" w:footer="11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D3B" w:rsidRDefault="002A2D3B">
      <w:r>
        <w:separator/>
      </w:r>
    </w:p>
  </w:endnote>
  <w:endnote w:type="continuationSeparator" w:id="0">
    <w:p w:rsidR="002A2D3B" w:rsidRDefault="002A2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FAD" w:rsidRDefault="00E33FA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6DD" w:rsidRPr="00B756DD" w:rsidRDefault="00542BE4" w:rsidP="00542BE4">
    <w:pPr>
      <w:pStyle w:val="Piedepgina"/>
      <w:tabs>
        <w:tab w:val="clear" w:pos="4252"/>
        <w:tab w:val="clear" w:pos="8504"/>
        <w:tab w:val="center" w:pos="4703"/>
        <w:tab w:val="left" w:pos="4950"/>
        <w:tab w:val="center" w:pos="6218"/>
        <w:tab w:val="right" w:pos="9407"/>
      </w:tabs>
      <w:rPr>
        <w:rFonts w:ascii="Arial" w:hAnsi="Arial" w:cs="Arial"/>
        <w:b/>
        <w:color w:val="92D050"/>
        <w:sz w:val="20"/>
        <w:szCs w:val="20"/>
        <w:lang w:val="es-CO"/>
      </w:rPr>
    </w:pPr>
    <w:r>
      <w:rPr>
        <w:rFonts w:ascii="Arial" w:hAnsi="Arial" w:cs="Arial"/>
        <w:b/>
        <w:color w:val="92D050"/>
        <w:sz w:val="20"/>
        <w:szCs w:val="20"/>
        <w:lang w:val="es-CO"/>
      </w:rPr>
      <w:tab/>
    </w:r>
    <w:r>
      <w:rPr>
        <w:rFonts w:ascii="Arial" w:hAnsi="Arial" w:cs="Arial"/>
        <w:b/>
        <w:color w:val="92D050"/>
        <w:sz w:val="20"/>
        <w:szCs w:val="20"/>
        <w:lang w:val="es-CO"/>
      </w:rPr>
      <w:tab/>
    </w:r>
    <w:r>
      <w:rPr>
        <w:rFonts w:ascii="Arial" w:hAnsi="Arial" w:cs="Arial"/>
        <w:b/>
        <w:color w:val="92D050"/>
        <w:sz w:val="20"/>
        <w:szCs w:val="20"/>
        <w:lang w:val="es-CO"/>
      </w:rPr>
      <w:tab/>
    </w:r>
    <w:r w:rsidR="00B756DD" w:rsidRPr="00B756DD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="00B756DD" w:rsidRPr="00B756DD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="00B756DD" w:rsidRPr="00B756DD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2019C4" w:rsidRPr="002019C4" w:rsidRDefault="002019C4" w:rsidP="00B756DD">
    <w:pPr>
      <w:pStyle w:val="Piedepgina"/>
      <w:jc w:val="center"/>
      <w:rPr>
        <w:rFonts w:ascii="Arial" w:hAnsi="Arial" w:cs="Arial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Ind w:w="7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93"/>
      <w:gridCol w:w="4181"/>
      <w:gridCol w:w="4182"/>
    </w:tblGrid>
    <w:tr w:rsidR="00D253D0" w:rsidRPr="00665D04" w:rsidTr="008B73BF">
      <w:trPr>
        <w:trHeight w:val="251"/>
      </w:trPr>
      <w:tc>
        <w:tcPr>
          <w:tcW w:w="993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  <w:tc>
        <w:tcPr>
          <w:tcW w:w="4181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>ELABORÓ</w:t>
          </w:r>
        </w:p>
      </w:tc>
      <w:tc>
        <w:tcPr>
          <w:tcW w:w="4182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>REVISÓ Y APROBÓ</w:t>
          </w:r>
        </w:p>
      </w:tc>
    </w:tr>
    <w:tr w:rsidR="00D253D0" w:rsidRPr="00665D04" w:rsidTr="008B73BF">
      <w:trPr>
        <w:trHeight w:val="151"/>
      </w:trPr>
      <w:tc>
        <w:tcPr>
          <w:tcW w:w="993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FIRMA</w:t>
          </w:r>
        </w:p>
      </w:tc>
      <w:tc>
        <w:tcPr>
          <w:tcW w:w="4181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  <w:tc>
        <w:tcPr>
          <w:tcW w:w="4182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</w:tr>
    <w:tr w:rsidR="000A289A" w:rsidRPr="00665D04" w:rsidTr="008B73BF">
      <w:trPr>
        <w:trHeight w:val="70"/>
      </w:trPr>
      <w:tc>
        <w:tcPr>
          <w:tcW w:w="993" w:type="dxa"/>
        </w:tcPr>
        <w:p w:rsidR="000A289A" w:rsidRPr="00665D04" w:rsidRDefault="000A289A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NOMBRE</w:t>
          </w:r>
        </w:p>
      </w:tc>
      <w:tc>
        <w:tcPr>
          <w:tcW w:w="4181" w:type="dxa"/>
        </w:tcPr>
        <w:p w:rsidR="000A289A" w:rsidRPr="003D3791" w:rsidRDefault="000A289A" w:rsidP="006F48CC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>Jaime Alberto Acosta Martínez</w:t>
          </w:r>
        </w:p>
      </w:tc>
      <w:tc>
        <w:tcPr>
          <w:tcW w:w="4182" w:type="dxa"/>
        </w:tcPr>
        <w:p w:rsidR="000A289A" w:rsidRPr="00F63270" w:rsidRDefault="000A289A" w:rsidP="006F48CC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>
            <w:rPr>
              <w:rFonts w:ascii="Calibri" w:hAnsi="Calibri"/>
              <w:b/>
              <w:sz w:val="20"/>
              <w:szCs w:val="18"/>
            </w:rPr>
            <w:t>Pedro José Jácome</w:t>
          </w:r>
        </w:p>
      </w:tc>
    </w:tr>
    <w:tr w:rsidR="000A289A" w:rsidRPr="00665D04" w:rsidTr="008B73BF">
      <w:trPr>
        <w:trHeight w:val="70"/>
      </w:trPr>
      <w:tc>
        <w:tcPr>
          <w:tcW w:w="993" w:type="dxa"/>
        </w:tcPr>
        <w:p w:rsidR="000A289A" w:rsidRPr="00665D04" w:rsidRDefault="000A289A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CARGO</w:t>
          </w:r>
        </w:p>
      </w:tc>
      <w:tc>
        <w:tcPr>
          <w:tcW w:w="4181" w:type="dxa"/>
        </w:tcPr>
        <w:p w:rsidR="000A289A" w:rsidRPr="003D3791" w:rsidRDefault="000A289A" w:rsidP="006F48CC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>Jefe de Planeación</w:t>
          </w:r>
        </w:p>
      </w:tc>
      <w:tc>
        <w:tcPr>
          <w:tcW w:w="4182" w:type="dxa"/>
        </w:tcPr>
        <w:p w:rsidR="000A289A" w:rsidRPr="00F63270" w:rsidRDefault="000A289A" w:rsidP="006F48CC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>
            <w:rPr>
              <w:rFonts w:ascii="Calibri" w:hAnsi="Calibri"/>
              <w:b/>
              <w:sz w:val="20"/>
              <w:szCs w:val="18"/>
            </w:rPr>
            <w:t>Vicerrector</w:t>
          </w:r>
        </w:p>
      </w:tc>
    </w:tr>
    <w:tr w:rsidR="00851241" w:rsidRPr="00665D04" w:rsidTr="008B73BF">
      <w:tc>
        <w:tcPr>
          <w:tcW w:w="993" w:type="dxa"/>
          <w:vAlign w:val="center"/>
        </w:tcPr>
        <w:p w:rsidR="00851241" w:rsidRPr="00665D04" w:rsidRDefault="00851241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FECHA</w:t>
          </w:r>
        </w:p>
      </w:tc>
      <w:tc>
        <w:tcPr>
          <w:tcW w:w="4181" w:type="dxa"/>
          <w:vAlign w:val="center"/>
        </w:tcPr>
        <w:p w:rsidR="00851241" w:rsidRPr="00665D04" w:rsidRDefault="00851241" w:rsidP="00851241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 xml:space="preserve">Santiago de Cali, </w:t>
          </w:r>
          <w:r>
            <w:rPr>
              <w:rFonts w:ascii="Calibri" w:hAnsi="Calibri"/>
              <w:b/>
              <w:sz w:val="18"/>
              <w:szCs w:val="18"/>
            </w:rPr>
            <w:t>1</w:t>
          </w:r>
          <w:r w:rsidRPr="00665D04">
            <w:rPr>
              <w:rFonts w:ascii="Calibri" w:hAnsi="Calibri"/>
              <w:b/>
              <w:sz w:val="18"/>
              <w:szCs w:val="18"/>
            </w:rPr>
            <w:t xml:space="preserve"> de </w:t>
          </w:r>
          <w:r>
            <w:rPr>
              <w:rFonts w:ascii="Calibri" w:hAnsi="Calibri"/>
              <w:b/>
              <w:sz w:val="18"/>
              <w:szCs w:val="18"/>
            </w:rPr>
            <w:t>Agosto</w:t>
          </w:r>
          <w:r w:rsidRPr="00665D04">
            <w:rPr>
              <w:rFonts w:ascii="Calibri" w:hAnsi="Calibri"/>
              <w:b/>
              <w:sz w:val="18"/>
              <w:szCs w:val="18"/>
            </w:rPr>
            <w:t xml:space="preserve"> de 200</w:t>
          </w:r>
          <w:r>
            <w:rPr>
              <w:rFonts w:ascii="Calibri" w:hAnsi="Calibri"/>
              <w:b/>
              <w:sz w:val="18"/>
              <w:szCs w:val="18"/>
            </w:rPr>
            <w:t>8</w:t>
          </w:r>
        </w:p>
      </w:tc>
      <w:tc>
        <w:tcPr>
          <w:tcW w:w="4182" w:type="dxa"/>
          <w:vAlign w:val="center"/>
        </w:tcPr>
        <w:p w:rsidR="00851241" w:rsidRPr="003D3791" w:rsidRDefault="00851241" w:rsidP="005401A9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>Santiago de Cali, 1 de agosto de 2008</w:t>
          </w:r>
        </w:p>
      </w:tc>
    </w:tr>
  </w:tbl>
  <w:p w:rsidR="002134E3" w:rsidRPr="00D253D0" w:rsidRDefault="002134E3" w:rsidP="00D253D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D3B" w:rsidRDefault="002A2D3B">
      <w:r>
        <w:separator/>
      </w:r>
    </w:p>
  </w:footnote>
  <w:footnote w:type="continuationSeparator" w:id="0">
    <w:p w:rsidR="002A2D3B" w:rsidRDefault="002A2D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FAD" w:rsidRDefault="00E33FA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17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519"/>
      <w:gridCol w:w="7231"/>
      <w:gridCol w:w="2692"/>
    </w:tblGrid>
    <w:tr w:rsidR="00542BE4" w:rsidRPr="004F1FCD" w:rsidTr="00C572C4">
      <w:trPr>
        <w:trHeight w:val="504"/>
      </w:trPr>
      <w:tc>
        <w:tcPr>
          <w:tcW w:w="1012" w:type="pct"/>
          <w:vMerge w:val="restart"/>
          <w:shd w:val="clear" w:color="auto" w:fill="auto"/>
          <w:vAlign w:val="center"/>
        </w:tcPr>
        <w:p w:rsidR="00542BE4" w:rsidRPr="004F1FCD" w:rsidRDefault="00542BE4" w:rsidP="00027864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6A80CAAA" wp14:editId="69EBCA0D">
                <wp:extent cx="1047750" cy="781050"/>
                <wp:effectExtent l="0" t="0" r="0" b="0"/>
                <wp:docPr id="10" name="Imagen 10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06" w:type="pct"/>
          <w:vMerge w:val="restart"/>
          <w:shd w:val="clear" w:color="auto" w:fill="F2F2F2"/>
          <w:vAlign w:val="center"/>
        </w:tcPr>
        <w:p w:rsidR="00542BE4" w:rsidRPr="004F1FCD" w:rsidRDefault="00EC600B" w:rsidP="00027864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 w:rsidRPr="00451886">
            <w:rPr>
              <w:rFonts w:ascii="Arial" w:hAnsi="Arial" w:cs="Arial"/>
              <w:b/>
              <w:szCs w:val="32"/>
            </w:rPr>
            <w:t>COMUNICACIONES PARA ENTREGA DIRECTA EN LAS OFICINAS</w:t>
          </w:r>
        </w:p>
      </w:tc>
      <w:tc>
        <w:tcPr>
          <w:tcW w:w="1082" w:type="pct"/>
          <w:vMerge w:val="restart"/>
        </w:tcPr>
        <w:p w:rsidR="00542BE4" w:rsidRPr="004F1FCD" w:rsidRDefault="00542BE4" w:rsidP="00027864">
          <w:pPr>
            <w:rPr>
              <w:rFonts w:ascii="Arial" w:hAnsi="Arial" w:cs="Arial"/>
              <w:sz w:val="20"/>
              <w:szCs w:val="20"/>
            </w:rPr>
          </w:pPr>
          <w:r w:rsidRPr="004F1FCD"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="00C572C4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4F1FCD"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="00C572C4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4F1FCD"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15B33CF3" wp14:editId="18360328">
                <wp:extent cx="971550" cy="790575"/>
                <wp:effectExtent l="0" t="0" r="0" b="9525"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42BE4" w:rsidRPr="004F1FCD" w:rsidTr="00C572C4">
      <w:trPr>
        <w:trHeight w:val="488"/>
      </w:trPr>
      <w:tc>
        <w:tcPr>
          <w:tcW w:w="1012" w:type="pct"/>
          <w:vMerge/>
          <w:shd w:val="clear" w:color="auto" w:fill="auto"/>
        </w:tcPr>
        <w:p w:rsidR="00542BE4" w:rsidRPr="004F1FCD" w:rsidRDefault="00542BE4" w:rsidP="00027864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906" w:type="pct"/>
          <w:vMerge/>
          <w:shd w:val="clear" w:color="auto" w:fill="F2F2F2"/>
        </w:tcPr>
        <w:p w:rsidR="00542BE4" w:rsidRPr="004F1FCD" w:rsidRDefault="00542BE4" w:rsidP="00027864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082" w:type="pct"/>
          <w:vMerge/>
        </w:tcPr>
        <w:p w:rsidR="00542BE4" w:rsidRPr="004F1FCD" w:rsidRDefault="00542BE4" w:rsidP="00027864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542BE4" w:rsidRPr="004F1FCD" w:rsidTr="00C572C4">
      <w:trPr>
        <w:trHeight w:val="269"/>
      </w:trPr>
      <w:tc>
        <w:tcPr>
          <w:tcW w:w="1012" w:type="pct"/>
          <w:vMerge/>
          <w:shd w:val="clear" w:color="auto" w:fill="auto"/>
        </w:tcPr>
        <w:p w:rsidR="00542BE4" w:rsidRPr="004F1FCD" w:rsidRDefault="00542BE4" w:rsidP="00027864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906" w:type="pct"/>
          <w:vMerge/>
          <w:shd w:val="clear" w:color="auto" w:fill="F2F2F2"/>
        </w:tcPr>
        <w:p w:rsidR="00542BE4" w:rsidRPr="004F1FCD" w:rsidRDefault="00542BE4" w:rsidP="00027864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082" w:type="pct"/>
          <w:vMerge/>
        </w:tcPr>
        <w:p w:rsidR="00542BE4" w:rsidRPr="004F1FCD" w:rsidRDefault="00542BE4" w:rsidP="00027864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542BE4" w:rsidRPr="004F1FCD" w:rsidTr="00C572C4">
      <w:trPr>
        <w:trHeight w:val="511"/>
      </w:trPr>
      <w:tc>
        <w:tcPr>
          <w:tcW w:w="1012" w:type="pct"/>
          <w:shd w:val="clear" w:color="auto" w:fill="auto"/>
        </w:tcPr>
        <w:p w:rsidR="00542BE4" w:rsidRPr="004F1FCD" w:rsidRDefault="00542BE4" w:rsidP="00027864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4F1FCD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542BE4" w:rsidRPr="004F1FCD" w:rsidRDefault="00542BE4" w:rsidP="00027864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GCC</w:t>
          </w:r>
          <w:r w:rsidRPr="002539A4">
            <w:rPr>
              <w:rFonts w:ascii="Arial" w:hAnsi="Arial" w:cs="Arial"/>
              <w:sz w:val="20"/>
              <w:szCs w:val="20"/>
            </w:rPr>
            <w:t>-FRT-</w:t>
          </w:r>
          <w:r>
            <w:rPr>
              <w:rFonts w:ascii="Arial" w:hAnsi="Arial" w:cs="Arial"/>
              <w:sz w:val="20"/>
              <w:szCs w:val="20"/>
            </w:rPr>
            <w:t>0</w:t>
          </w:r>
          <w:r w:rsidR="009B2566">
            <w:rPr>
              <w:rFonts w:ascii="Arial" w:hAnsi="Arial" w:cs="Arial"/>
              <w:sz w:val="20"/>
              <w:szCs w:val="20"/>
            </w:rPr>
            <w:t>5</w:t>
          </w:r>
        </w:p>
      </w:tc>
      <w:tc>
        <w:tcPr>
          <w:tcW w:w="2906" w:type="pct"/>
          <w:shd w:val="clear" w:color="auto" w:fill="F2F2F2"/>
        </w:tcPr>
        <w:p w:rsidR="00542BE4" w:rsidRPr="004F1FCD" w:rsidRDefault="00542BE4" w:rsidP="00027864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4F1FCD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542BE4" w:rsidRPr="004F1FCD" w:rsidRDefault="00542BE4" w:rsidP="00027864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4F1FCD"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1082" w:type="pct"/>
        </w:tcPr>
        <w:p w:rsidR="00542BE4" w:rsidRPr="004F1FCD" w:rsidRDefault="00542BE4" w:rsidP="00027864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4F1FCD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573371">
            <w:rPr>
              <w:rFonts w:ascii="Arial" w:hAnsi="Arial" w:cs="Arial"/>
              <w:sz w:val="20"/>
              <w:szCs w:val="20"/>
            </w:rPr>
            <w:t>17/02</w:t>
          </w:r>
          <w:r w:rsidRPr="004F1FCD">
            <w:rPr>
              <w:rFonts w:ascii="Arial" w:hAnsi="Arial" w:cs="Arial"/>
              <w:sz w:val="20"/>
              <w:szCs w:val="20"/>
            </w:rPr>
            <w:t>/201</w:t>
          </w:r>
          <w:r w:rsidR="00573371">
            <w:rPr>
              <w:rFonts w:ascii="Arial" w:hAnsi="Arial" w:cs="Arial"/>
              <w:sz w:val="20"/>
              <w:szCs w:val="20"/>
            </w:rPr>
            <w:t>5</w:t>
          </w:r>
        </w:p>
      </w:tc>
    </w:tr>
  </w:tbl>
  <w:p w:rsidR="00542BE4" w:rsidRPr="00542BE4" w:rsidRDefault="00542BE4">
    <w:pPr>
      <w:pStyle w:val="Encabezado"/>
      <w:rPr>
        <w:lang w:val="es-CO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68" w:type="dxa"/>
      <w:jc w:val="center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1546"/>
      <w:gridCol w:w="1061"/>
      <w:gridCol w:w="1061"/>
      <w:gridCol w:w="1061"/>
      <w:gridCol w:w="1062"/>
      <w:gridCol w:w="1567"/>
    </w:tblGrid>
    <w:tr w:rsidR="00897B69" w:rsidRPr="001829F1" w:rsidTr="009D5DE5">
      <w:trPr>
        <w:cantSplit/>
        <w:trHeight w:val="427"/>
        <w:jc w:val="center"/>
      </w:trPr>
      <w:tc>
        <w:tcPr>
          <w:tcW w:w="2410" w:type="dxa"/>
          <w:vMerge w:val="restart"/>
          <w:vAlign w:val="center"/>
        </w:tcPr>
        <w:p w:rsidR="00897B69" w:rsidRPr="001829F1" w:rsidRDefault="00BA1EE6" w:rsidP="009D5DE5">
          <w:pPr>
            <w:pStyle w:val="Encabezado"/>
            <w:jc w:val="center"/>
            <w:rPr>
              <w:rFonts w:ascii="Calibri" w:hAnsi="Calibri"/>
            </w:rPr>
          </w:pPr>
          <w:r>
            <w:rPr>
              <w:rFonts w:ascii="Calibri" w:hAnsi="Calibri"/>
              <w:noProof/>
              <w:lang w:val="es-CO" w:eastAsia="es-CO"/>
            </w:rPr>
            <mc:AlternateContent>
              <mc:Choice Requires="wpg">
                <w:drawing>
                  <wp:inline distT="0" distB="0" distL="0" distR="0" wp14:anchorId="49ACC093" wp14:editId="0364B1F5">
                    <wp:extent cx="1200150" cy="561975"/>
                    <wp:effectExtent l="0" t="0" r="0" b="0"/>
                    <wp:docPr id="1" name="5 Grup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1384995" cy="724813"/>
                              <a:chOff x="110595" y="116726"/>
                              <a:chExt cx="1384995" cy="724813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5 Imagen" descr="intenalco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72" y="116726"/>
                                <a:ext cx="647700" cy="4381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6" name="8 CuadroTexto"/>
                            <wps:cNvSpPr txBox="1"/>
                            <wps:spPr>
                              <a:xfrm>
                                <a:off x="110595" y="564540"/>
                                <a:ext cx="1384995" cy="27699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81E6B" w:rsidRDefault="00081E6B" w:rsidP="00081E6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Educación Superior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5 Grupo" o:spid="_x0000_s1026" style="width:94.5pt;height:44.25pt;mso-position-horizontal-relative:char;mso-position-vertical-relative:line" coordorigin="1105,1167" coordsize="13849,7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5 Imagen" o:spid="_x0000_s1027" type="#_x0000_t75" alt="intenalco logo" style="position:absolute;left:4762;top:1167;width:6477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kX/rFAAAA2gAAAA8AAABkcnMvZG93bnJldi54bWxEj81uwjAQhO9IfQdrK3ErDqUUCBhUVU1F&#10;Dz2Un/sqXpKIeJ3GJknz9BipEsfRzHyjWW06U4qGaldYVjAeRSCIU6sLzhQc9snTHITzyBpLy6Tg&#10;jxxs1g+DFcbatvxDzc5nIkDYxagg976KpXRpTgbdyFbEwTvZ2qAPss6krrENcFPK5yh6lQYLDgs5&#10;VvSeU3reXYwCN+t/vxaU9sfL+OVjhpPk+7NPlBo+dm9LEJ46fw//t7dawRRuV8IN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pF/6xQAAANoAAAAPAAAAAAAAAAAAAAAA&#10;AJ8CAABkcnMvZG93bnJldi54bWxQSwUGAAAAAAQABAD3AAAAkQMAAAAA&#10;">
                      <v:imagedata r:id="rId2" o:title="intenalco logo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8 CuadroTexto" o:spid="_x0000_s1028" type="#_x0000_t202" style="position:absolute;left:1105;top:5645;width:13850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9BsIA&#10;AADaAAAADwAAAGRycy9kb3ducmV2LnhtbESP3YrCMBSE7wXfIRzBO00VFbdrFPEH9k7X3Qc4NMem&#10;tjkpTdS6T28EYS+HmfmGWaxaW4kbNb5wrGA0TEAQZ04XnCv4/dkP5iB8QNZYOSYFD/KwWnY7C0y1&#10;u/M33U4hFxHCPkUFJoQ6ldJnhiz6oauJo3d2jcUQZZNL3eA9wm0lx0kykxYLjgsGa9oYysrT1SqY&#10;J/ZQlh/jo7eTv9HUbLZuV1+U6vfa9SeIQG34D7/bX1rBDF5X4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H0GwgAAANoAAAAPAAAAAAAAAAAAAAAAAJgCAABkcnMvZG93&#10;bnJldi54bWxQSwUGAAAAAAQABAD1AAAAhwMAAAAA&#10;" filled="f" stroked="f">
                      <v:textbox style="mso-fit-shape-to-text:t">
                        <w:txbxContent>
                          <w:p w:rsidR="00081E6B" w:rsidRDefault="00081E6B" w:rsidP="00081E6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Educación Superior</w:t>
                            </w:r>
                          </w:p>
                        </w:txbxContent>
                      </v:textbox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358" w:type="dxa"/>
          <w:gridSpan w:val="6"/>
          <w:vAlign w:val="center"/>
        </w:tcPr>
        <w:p w:rsidR="00897B69" w:rsidRPr="00693B9C" w:rsidRDefault="00693B9C" w:rsidP="00693B9C">
          <w:pPr>
            <w:pStyle w:val="Encabezado"/>
            <w:jc w:val="center"/>
            <w:rPr>
              <w:rFonts w:ascii="Calibri" w:hAnsi="Calibri" w:cs="Arial"/>
              <w:b/>
              <w:sz w:val="22"/>
            </w:rPr>
          </w:pPr>
          <w:r w:rsidRPr="00693B9C">
            <w:rPr>
              <w:rFonts w:ascii="Calibri" w:hAnsi="Calibri" w:cs="Arial"/>
              <w:b/>
            </w:rPr>
            <w:t>SOLICITUD DE CERTIFICACIONES ESTUDIANTILES</w:t>
          </w:r>
        </w:p>
      </w:tc>
    </w:tr>
    <w:tr w:rsidR="00897B69" w:rsidRPr="001829F1" w:rsidTr="00851241">
      <w:trPr>
        <w:cantSplit/>
        <w:trHeight w:val="428"/>
        <w:jc w:val="center"/>
      </w:trPr>
      <w:tc>
        <w:tcPr>
          <w:tcW w:w="2410" w:type="dxa"/>
          <w:vMerge/>
          <w:vAlign w:val="center"/>
        </w:tcPr>
        <w:p w:rsidR="00897B69" w:rsidRPr="001829F1" w:rsidRDefault="00897B69" w:rsidP="009D5DE5">
          <w:pPr>
            <w:pStyle w:val="Encabezado"/>
            <w:jc w:val="center"/>
            <w:rPr>
              <w:rFonts w:ascii="Calibri" w:hAnsi="Calibri"/>
            </w:rPr>
          </w:pPr>
        </w:p>
      </w:tc>
      <w:tc>
        <w:tcPr>
          <w:tcW w:w="1546" w:type="dxa"/>
          <w:vAlign w:val="center"/>
        </w:tcPr>
        <w:p w:rsidR="00897B69" w:rsidRPr="001829F1" w:rsidRDefault="00897B69" w:rsidP="00D96522">
          <w:pPr>
            <w:pStyle w:val="Encabezado"/>
            <w:jc w:val="center"/>
            <w:rPr>
              <w:rFonts w:ascii="Calibri" w:hAnsi="Calibri"/>
              <w:b/>
            </w:rPr>
          </w:pPr>
          <w:r w:rsidRPr="001829F1">
            <w:rPr>
              <w:rFonts w:ascii="Calibri" w:hAnsi="Calibri"/>
              <w:b/>
            </w:rPr>
            <w:t>V</w:t>
          </w:r>
          <w:r>
            <w:rPr>
              <w:rFonts w:ascii="Calibri" w:hAnsi="Calibri"/>
              <w:b/>
            </w:rPr>
            <w:t>ersión</w:t>
          </w:r>
          <w:r w:rsidRPr="001829F1">
            <w:rPr>
              <w:rFonts w:ascii="Calibri" w:hAnsi="Calibri"/>
              <w:b/>
            </w:rPr>
            <w:t xml:space="preserve"> 0</w:t>
          </w:r>
          <w:r w:rsidR="00D96522">
            <w:rPr>
              <w:rFonts w:ascii="Calibri" w:hAnsi="Calibri"/>
              <w:b/>
            </w:rPr>
            <w:t>1</w:t>
          </w:r>
        </w:p>
      </w:tc>
      <w:tc>
        <w:tcPr>
          <w:tcW w:w="1061" w:type="dxa"/>
          <w:shd w:val="clear" w:color="auto" w:fill="C2D69B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  <w:r w:rsidRPr="00567E18">
            <w:rPr>
              <w:rFonts w:ascii="Calibri" w:hAnsi="Calibri"/>
              <w:sz w:val="14"/>
            </w:rPr>
            <w:t>Misional</w:t>
          </w:r>
        </w:p>
      </w:tc>
      <w:tc>
        <w:tcPr>
          <w:tcW w:w="1061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061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062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567" w:type="dxa"/>
          <w:vAlign w:val="center"/>
        </w:tcPr>
        <w:p w:rsidR="00897B69" w:rsidRPr="001829F1" w:rsidRDefault="00897B69" w:rsidP="009D5DE5">
          <w:pPr>
            <w:pStyle w:val="Encabezado"/>
            <w:jc w:val="right"/>
            <w:rPr>
              <w:rFonts w:ascii="Calibri" w:hAnsi="Calibri"/>
              <w:b/>
            </w:rPr>
          </w:pPr>
          <w:r w:rsidRPr="001829F1">
            <w:rPr>
              <w:rFonts w:ascii="Calibri" w:hAnsi="Calibri"/>
              <w:b/>
            </w:rPr>
            <w:t xml:space="preserve">Página 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begin"/>
          </w:r>
          <w:r w:rsidRPr="001829F1">
            <w:rPr>
              <w:rStyle w:val="Nmerodepgina"/>
              <w:rFonts w:ascii="Calibri" w:hAnsi="Calibri"/>
              <w:b/>
            </w:rPr>
            <w:instrText xml:space="preserve"> PAGE </w:instrTex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separate"/>
          </w:r>
          <w:r w:rsidR="00081E6B">
            <w:rPr>
              <w:rStyle w:val="Nmerodepgina"/>
              <w:rFonts w:ascii="Calibri" w:hAnsi="Calibri"/>
              <w:b/>
              <w:noProof/>
            </w:rPr>
            <w:t>1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end"/>
          </w:r>
          <w:r w:rsidRPr="001829F1">
            <w:rPr>
              <w:rStyle w:val="Nmerodepgina"/>
              <w:rFonts w:ascii="Calibri" w:hAnsi="Calibri"/>
              <w:b/>
            </w:rPr>
            <w:t xml:space="preserve"> de 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begin"/>
          </w:r>
          <w:r w:rsidRPr="001829F1">
            <w:rPr>
              <w:rStyle w:val="Nmerodepgina"/>
              <w:rFonts w:ascii="Calibri" w:hAnsi="Calibri"/>
              <w:b/>
            </w:rPr>
            <w:instrText xml:space="preserve"> NUMPAGES </w:instrTex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separate"/>
          </w:r>
          <w:r w:rsidR="00081E6B">
            <w:rPr>
              <w:rStyle w:val="Nmerodepgina"/>
              <w:rFonts w:ascii="Calibri" w:hAnsi="Calibri"/>
              <w:b/>
              <w:noProof/>
            </w:rPr>
            <w:t>1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end"/>
          </w:r>
        </w:p>
      </w:tc>
    </w:tr>
  </w:tbl>
  <w:p w:rsidR="00897B69" w:rsidRDefault="00897B69" w:rsidP="004314B6">
    <w:pPr>
      <w:pStyle w:val="Encabezado"/>
      <w:tabs>
        <w:tab w:val="left" w:pos="19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7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14"/>
  </w:num>
  <w:num w:numId="4">
    <w:abstractNumId w:val="33"/>
  </w:num>
  <w:num w:numId="5">
    <w:abstractNumId w:val="21"/>
  </w:num>
  <w:num w:numId="6">
    <w:abstractNumId w:val="3"/>
  </w:num>
  <w:num w:numId="7">
    <w:abstractNumId w:val="30"/>
  </w:num>
  <w:num w:numId="8">
    <w:abstractNumId w:val="31"/>
  </w:num>
  <w:num w:numId="9">
    <w:abstractNumId w:val="25"/>
  </w:num>
  <w:num w:numId="10">
    <w:abstractNumId w:val="15"/>
  </w:num>
  <w:num w:numId="11">
    <w:abstractNumId w:val="13"/>
  </w:num>
  <w:num w:numId="12">
    <w:abstractNumId w:val="0"/>
  </w:num>
  <w:num w:numId="13">
    <w:abstractNumId w:val="35"/>
  </w:num>
  <w:num w:numId="14">
    <w:abstractNumId w:val="9"/>
  </w:num>
  <w:num w:numId="15">
    <w:abstractNumId w:val="11"/>
  </w:num>
  <w:num w:numId="16">
    <w:abstractNumId w:val="19"/>
  </w:num>
  <w:num w:numId="17">
    <w:abstractNumId w:val="4"/>
  </w:num>
  <w:num w:numId="18">
    <w:abstractNumId w:val="1"/>
  </w:num>
  <w:num w:numId="19">
    <w:abstractNumId w:val="17"/>
  </w:num>
  <w:num w:numId="20">
    <w:abstractNumId w:val="34"/>
  </w:num>
  <w:num w:numId="21">
    <w:abstractNumId w:val="6"/>
  </w:num>
  <w:num w:numId="22">
    <w:abstractNumId w:val="20"/>
  </w:num>
  <w:num w:numId="23">
    <w:abstractNumId w:val="8"/>
  </w:num>
  <w:num w:numId="24">
    <w:abstractNumId w:val="32"/>
  </w:num>
  <w:num w:numId="25">
    <w:abstractNumId w:val="16"/>
  </w:num>
  <w:num w:numId="26">
    <w:abstractNumId w:val="2"/>
  </w:num>
  <w:num w:numId="27">
    <w:abstractNumId w:val="12"/>
  </w:num>
  <w:num w:numId="28">
    <w:abstractNumId w:val="26"/>
  </w:num>
  <w:num w:numId="29">
    <w:abstractNumId w:val="28"/>
  </w:num>
  <w:num w:numId="30">
    <w:abstractNumId w:val="24"/>
  </w:num>
  <w:num w:numId="31">
    <w:abstractNumId w:val="18"/>
  </w:num>
  <w:num w:numId="32">
    <w:abstractNumId w:val="27"/>
  </w:num>
  <w:num w:numId="33">
    <w:abstractNumId w:val="7"/>
  </w:num>
  <w:num w:numId="34">
    <w:abstractNumId w:val="5"/>
  </w:num>
  <w:num w:numId="35">
    <w:abstractNumId w:val="23"/>
  </w:num>
  <w:num w:numId="36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684"/>
    <w:rsid w:val="000059FA"/>
    <w:rsid w:val="00011A88"/>
    <w:rsid w:val="0001660B"/>
    <w:rsid w:val="00023C3F"/>
    <w:rsid w:val="00032523"/>
    <w:rsid w:val="000413D8"/>
    <w:rsid w:val="00044DEF"/>
    <w:rsid w:val="00047722"/>
    <w:rsid w:val="00062A1A"/>
    <w:rsid w:val="00067786"/>
    <w:rsid w:val="000720F0"/>
    <w:rsid w:val="0007772E"/>
    <w:rsid w:val="00081E6B"/>
    <w:rsid w:val="000850F8"/>
    <w:rsid w:val="000864D6"/>
    <w:rsid w:val="00091E2A"/>
    <w:rsid w:val="000A289A"/>
    <w:rsid w:val="000A64D1"/>
    <w:rsid w:val="000D71BB"/>
    <w:rsid w:val="000E0563"/>
    <w:rsid w:val="000E47AD"/>
    <w:rsid w:val="000F4230"/>
    <w:rsid w:val="00101B49"/>
    <w:rsid w:val="00110BB8"/>
    <w:rsid w:val="00111BB2"/>
    <w:rsid w:val="00161DFF"/>
    <w:rsid w:val="00172089"/>
    <w:rsid w:val="0017378E"/>
    <w:rsid w:val="001810A3"/>
    <w:rsid w:val="001829F1"/>
    <w:rsid w:val="00193C14"/>
    <w:rsid w:val="001C49CD"/>
    <w:rsid w:val="001F1180"/>
    <w:rsid w:val="002019C4"/>
    <w:rsid w:val="002134E3"/>
    <w:rsid w:val="00226663"/>
    <w:rsid w:val="00231BD3"/>
    <w:rsid w:val="00235B40"/>
    <w:rsid w:val="002416D5"/>
    <w:rsid w:val="00246B47"/>
    <w:rsid w:val="00247195"/>
    <w:rsid w:val="0026155B"/>
    <w:rsid w:val="00281FE1"/>
    <w:rsid w:val="002978F2"/>
    <w:rsid w:val="002A0B78"/>
    <w:rsid w:val="002A2D3B"/>
    <w:rsid w:val="002A6B12"/>
    <w:rsid w:val="002C2997"/>
    <w:rsid w:val="002C75F0"/>
    <w:rsid w:val="002D3F8A"/>
    <w:rsid w:val="002D45F7"/>
    <w:rsid w:val="002D6721"/>
    <w:rsid w:val="002D738F"/>
    <w:rsid w:val="002D7F17"/>
    <w:rsid w:val="002D7FC8"/>
    <w:rsid w:val="002E12FA"/>
    <w:rsid w:val="002E134E"/>
    <w:rsid w:val="002F29FB"/>
    <w:rsid w:val="002F4E78"/>
    <w:rsid w:val="002F6ADB"/>
    <w:rsid w:val="00303BB4"/>
    <w:rsid w:val="003243E2"/>
    <w:rsid w:val="00330A55"/>
    <w:rsid w:val="003327CB"/>
    <w:rsid w:val="0033784C"/>
    <w:rsid w:val="00345C73"/>
    <w:rsid w:val="003570AB"/>
    <w:rsid w:val="00371809"/>
    <w:rsid w:val="00372D87"/>
    <w:rsid w:val="003B67E0"/>
    <w:rsid w:val="003C644B"/>
    <w:rsid w:val="003E54A7"/>
    <w:rsid w:val="003F26D8"/>
    <w:rsid w:val="00400951"/>
    <w:rsid w:val="0041743A"/>
    <w:rsid w:val="00417684"/>
    <w:rsid w:val="00427596"/>
    <w:rsid w:val="004314B6"/>
    <w:rsid w:val="00446D47"/>
    <w:rsid w:val="00451886"/>
    <w:rsid w:val="00454221"/>
    <w:rsid w:val="00460080"/>
    <w:rsid w:val="00470D96"/>
    <w:rsid w:val="00473C1D"/>
    <w:rsid w:val="004907FE"/>
    <w:rsid w:val="0049242F"/>
    <w:rsid w:val="004A441F"/>
    <w:rsid w:val="004C1A42"/>
    <w:rsid w:val="004D5511"/>
    <w:rsid w:val="004E3854"/>
    <w:rsid w:val="004F4893"/>
    <w:rsid w:val="004F6077"/>
    <w:rsid w:val="004F7323"/>
    <w:rsid w:val="00514BDB"/>
    <w:rsid w:val="005415AF"/>
    <w:rsid w:val="00542BE4"/>
    <w:rsid w:val="00547F90"/>
    <w:rsid w:val="0056225E"/>
    <w:rsid w:val="00573371"/>
    <w:rsid w:val="005A56D5"/>
    <w:rsid w:val="005A747B"/>
    <w:rsid w:val="005B00F6"/>
    <w:rsid w:val="005B5066"/>
    <w:rsid w:val="005C025E"/>
    <w:rsid w:val="005C4D3F"/>
    <w:rsid w:val="005E72DC"/>
    <w:rsid w:val="005F6E78"/>
    <w:rsid w:val="00602EC3"/>
    <w:rsid w:val="00625E75"/>
    <w:rsid w:val="00665D04"/>
    <w:rsid w:val="00693B9C"/>
    <w:rsid w:val="0069563C"/>
    <w:rsid w:val="006B6156"/>
    <w:rsid w:val="006D369B"/>
    <w:rsid w:val="00700989"/>
    <w:rsid w:val="00717359"/>
    <w:rsid w:val="00725D4F"/>
    <w:rsid w:val="00726D70"/>
    <w:rsid w:val="00752238"/>
    <w:rsid w:val="00763127"/>
    <w:rsid w:val="00767078"/>
    <w:rsid w:val="00767592"/>
    <w:rsid w:val="00782454"/>
    <w:rsid w:val="00797A76"/>
    <w:rsid w:val="007A632B"/>
    <w:rsid w:val="007B1DDD"/>
    <w:rsid w:val="007D73EA"/>
    <w:rsid w:val="007E49A9"/>
    <w:rsid w:val="007F3553"/>
    <w:rsid w:val="007F3D10"/>
    <w:rsid w:val="007F78DA"/>
    <w:rsid w:val="008121A4"/>
    <w:rsid w:val="00815B07"/>
    <w:rsid w:val="00816642"/>
    <w:rsid w:val="00850713"/>
    <w:rsid w:val="00851241"/>
    <w:rsid w:val="00851A24"/>
    <w:rsid w:val="0085666E"/>
    <w:rsid w:val="00857372"/>
    <w:rsid w:val="008642C9"/>
    <w:rsid w:val="008802D3"/>
    <w:rsid w:val="0088679A"/>
    <w:rsid w:val="0089291B"/>
    <w:rsid w:val="008957FF"/>
    <w:rsid w:val="00897B69"/>
    <w:rsid w:val="008A1A1A"/>
    <w:rsid w:val="008A3F0A"/>
    <w:rsid w:val="008A5559"/>
    <w:rsid w:val="008A61C3"/>
    <w:rsid w:val="008B73BF"/>
    <w:rsid w:val="008F1267"/>
    <w:rsid w:val="009260EE"/>
    <w:rsid w:val="00926CFF"/>
    <w:rsid w:val="00941C3B"/>
    <w:rsid w:val="00944291"/>
    <w:rsid w:val="00950B63"/>
    <w:rsid w:val="009B2566"/>
    <w:rsid w:val="009B66EE"/>
    <w:rsid w:val="009D5DE5"/>
    <w:rsid w:val="00A20801"/>
    <w:rsid w:val="00A536A5"/>
    <w:rsid w:val="00A567D8"/>
    <w:rsid w:val="00A822F6"/>
    <w:rsid w:val="00A82CC5"/>
    <w:rsid w:val="00A82D1F"/>
    <w:rsid w:val="00A848AE"/>
    <w:rsid w:val="00AA0E8C"/>
    <w:rsid w:val="00AB382C"/>
    <w:rsid w:val="00AB5A76"/>
    <w:rsid w:val="00AB72D6"/>
    <w:rsid w:val="00AB7E6E"/>
    <w:rsid w:val="00AC24C9"/>
    <w:rsid w:val="00AC6CE8"/>
    <w:rsid w:val="00AC6F5D"/>
    <w:rsid w:val="00AD29D3"/>
    <w:rsid w:val="00AD7713"/>
    <w:rsid w:val="00AE0A60"/>
    <w:rsid w:val="00AE3012"/>
    <w:rsid w:val="00AE45E0"/>
    <w:rsid w:val="00AF55AC"/>
    <w:rsid w:val="00B04782"/>
    <w:rsid w:val="00B17A96"/>
    <w:rsid w:val="00B32C5A"/>
    <w:rsid w:val="00B53D8B"/>
    <w:rsid w:val="00B54216"/>
    <w:rsid w:val="00B5694B"/>
    <w:rsid w:val="00B623CC"/>
    <w:rsid w:val="00B756DD"/>
    <w:rsid w:val="00B829AB"/>
    <w:rsid w:val="00B83613"/>
    <w:rsid w:val="00BA1EE6"/>
    <w:rsid w:val="00BE5E9C"/>
    <w:rsid w:val="00C0134C"/>
    <w:rsid w:val="00C05C5A"/>
    <w:rsid w:val="00C0795F"/>
    <w:rsid w:val="00C13B2F"/>
    <w:rsid w:val="00C33AFB"/>
    <w:rsid w:val="00C34A85"/>
    <w:rsid w:val="00C40647"/>
    <w:rsid w:val="00C515CD"/>
    <w:rsid w:val="00C51DF0"/>
    <w:rsid w:val="00C57282"/>
    <w:rsid w:val="00C572C4"/>
    <w:rsid w:val="00C72463"/>
    <w:rsid w:val="00C75220"/>
    <w:rsid w:val="00C8279E"/>
    <w:rsid w:val="00C84585"/>
    <w:rsid w:val="00C9034F"/>
    <w:rsid w:val="00C956C1"/>
    <w:rsid w:val="00CA304B"/>
    <w:rsid w:val="00CA5DDE"/>
    <w:rsid w:val="00CB38F7"/>
    <w:rsid w:val="00CB59F5"/>
    <w:rsid w:val="00CC67EC"/>
    <w:rsid w:val="00CD0A1C"/>
    <w:rsid w:val="00CD78EF"/>
    <w:rsid w:val="00CE5A36"/>
    <w:rsid w:val="00CF7C29"/>
    <w:rsid w:val="00D11CF3"/>
    <w:rsid w:val="00D20238"/>
    <w:rsid w:val="00D253D0"/>
    <w:rsid w:val="00D30EF3"/>
    <w:rsid w:val="00D7154A"/>
    <w:rsid w:val="00D86699"/>
    <w:rsid w:val="00D96522"/>
    <w:rsid w:val="00DA393A"/>
    <w:rsid w:val="00DA7738"/>
    <w:rsid w:val="00DB0C34"/>
    <w:rsid w:val="00DB5A02"/>
    <w:rsid w:val="00DC523B"/>
    <w:rsid w:val="00DC6EB1"/>
    <w:rsid w:val="00E002E3"/>
    <w:rsid w:val="00E02069"/>
    <w:rsid w:val="00E02A63"/>
    <w:rsid w:val="00E12786"/>
    <w:rsid w:val="00E13175"/>
    <w:rsid w:val="00E142C9"/>
    <w:rsid w:val="00E14D06"/>
    <w:rsid w:val="00E33D87"/>
    <w:rsid w:val="00E33FAD"/>
    <w:rsid w:val="00E47415"/>
    <w:rsid w:val="00E61CD0"/>
    <w:rsid w:val="00E6383B"/>
    <w:rsid w:val="00E73E1B"/>
    <w:rsid w:val="00E949FF"/>
    <w:rsid w:val="00EA6D49"/>
    <w:rsid w:val="00EB6183"/>
    <w:rsid w:val="00EC600B"/>
    <w:rsid w:val="00ED0E80"/>
    <w:rsid w:val="00EF200E"/>
    <w:rsid w:val="00EF3CDB"/>
    <w:rsid w:val="00EF5D48"/>
    <w:rsid w:val="00F274E0"/>
    <w:rsid w:val="00F35CE6"/>
    <w:rsid w:val="00F42F38"/>
    <w:rsid w:val="00F52F8C"/>
    <w:rsid w:val="00F770DC"/>
    <w:rsid w:val="00F84015"/>
    <w:rsid w:val="00FC571E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3CDB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F3CDB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EF3CDB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EF3CDB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F3CD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EF3CDB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EF3CD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EF3CDB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EF3CDB"/>
  </w:style>
  <w:style w:type="paragraph" w:styleId="Textoindependiente2">
    <w:name w:val="Body Text 2"/>
    <w:basedOn w:val="Normal"/>
    <w:rsid w:val="00EF3CDB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EF3CDB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EF3CDB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8512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51241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081E6B"/>
    <w:pPr>
      <w:spacing w:before="100" w:beforeAutospacing="1" w:after="100" w:afterAutospacing="1"/>
    </w:pPr>
    <w:rPr>
      <w:lang w:val="es-CO" w:eastAsia="es-CO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E0563"/>
    <w:rPr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5A747B"/>
    <w:rPr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3CDB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F3CDB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EF3CDB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EF3CDB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F3CD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EF3CDB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EF3CD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EF3CDB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EF3CDB"/>
  </w:style>
  <w:style w:type="paragraph" w:styleId="Textoindependiente2">
    <w:name w:val="Body Text 2"/>
    <w:basedOn w:val="Normal"/>
    <w:rsid w:val="00EF3CDB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EF3CDB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EF3CDB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8512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51241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081E6B"/>
    <w:pPr>
      <w:spacing w:before="100" w:beforeAutospacing="1" w:after="100" w:afterAutospacing="1"/>
    </w:pPr>
    <w:rPr>
      <w:lang w:val="es-CO" w:eastAsia="es-CO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E0563"/>
    <w:rPr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5A747B"/>
    <w:rPr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6A702-EF1A-471F-B8D8-5D60CFF67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21</TotalTime>
  <Pages>1</Pages>
  <Words>15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EdinsonM</cp:lastModifiedBy>
  <cp:revision>61</cp:revision>
  <cp:lastPrinted>2009-05-07T20:38:00Z</cp:lastPrinted>
  <dcterms:created xsi:type="dcterms:W3CDTF">2012-10-01T13:22:00Z</dcterms:created>
  <dcterms:modified xsi:type="dcterms:W3CDTF">2015-03-26T13:54:00Z</dcterms:modified>
</cp:coreProperties>
</file>