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0E" w:rsidRDefault="00DB5B0E" w:rsidP="00742F0D">
      <w:pPr>
        <w:jc w:val="both"/>
        <w:rPr>
          <w:rFonts w:ascii="Calibri" w:hAnsi="Calibri"/>
          <w:sz w:val="22"/>
          <w:lang w:val="es-MX"/>
        </w:rPr>
      </w:pPr>
    </w:p>
    <w:tbl>
      <w:tblPr>
        <w:tblW w:w="133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"/>
        <w:gridCol w:w="567"/>
        <w:gridCol w:w="277"/>
        <w:gridCol w:w="317"/>
        <w:gridCol w:w="706"/>
        <w:gridCol w:w="870"/>
        <w:gridCol w:w="1016"/>
        <w:gridCol w:w="539"/>
        <w:gridCol w:w="209"/>
        <w:gridCol w:w="1021"/>
        <w:gridCol w:w="572"/>
        <w:gridCol w:w="628"/>
        <w:gridCol w:w="324"/>
        <w:gridCol w:w="171"/>
        <w:gridCol w:w="604"/>
        <w:gridCol w:w="1440"/>
        <w:gridCol w:w="1192"/>
        <w:gridCol w:w="441"/>
        <w:gridCol w:w="524"/>
        <w:gridCol w:w="1080"/>
      </w:tblGrid>
      <w:tr w:rsidR="000B1E4B" w:rsidTr="000B1E4B">
        <w:trPr>
          <w:trHeight w:val="323"/>
        </w:trPr>
        <w:tc>
          <w:tcPr>
            <w:tcW w:w="17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PROGRAMA</w:t>
            </w:r>
          </w:p>
        </w:tc>
        <w:tc>
          <w:tcPr>
            <w:tcW w:w="5878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2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EE6E8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1E4B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ACECF5" wp14:editId="5B0B413A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196215</wp:posOffset>
                      </wp:positionV>
                      <wp:extent cx="3438525" cy="288925"/>
                      <wp:effectExtent l="0" t="0" r="28575" b="1587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8525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1E4B" w:rsidRPr="00E50F02" w:rsidRDefault="000B1E4B" w:rsidP="000B1E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50F02">
                                    <w:rPr>
                                      <w:rFonts w:ascii="Arial" w:hAnsi="Arial" w:cs="Arial"/>
                                    </w:rPr>
                                    <w:t>Año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3.6pt;margin-top:15.45pt;width:270.75pt;height: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">
                      <v:textbox>
                        <w:txbxContent>
                          <w:p w:rsidR="000B1E4B" w:rsidRPr="00E50F02" w:rsidRDefault="000B1E4B" w:rsidP="000B1E4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50F02">
                              <w:rPr>
                                <w:rFonts w:ascii="Arial" w:hAnsi="Arial" w:cs="Arial"/>
                              </w:rPr>
                              <w:t>Año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1E4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 SEMESTRE: 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JORNADA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M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</w:t>
            </w:r>
          </w:p>
        </w:tc>
      </w:tr>
      <w:tr w:rsidR="000B1E4B" w:rsidTr="003E5599">
        <w:trPr>
          <w:gridAfter w:val="7"/>
          <w:wAfter w:w="5452" w:type="dxa"/>
          <w:trHeight w:val="425"/>
        </w:trPr>
        <w:tc>
          <w:tcPr>
            <w:tcW w:w="8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FECHA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D</w:t>
            </w:r>
          </w:p>
        </w:tc>
        <w:tc>
          <w:tcPr>
            <w:tcW w:w="59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M 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 </w:t>
            </w:r>
          </w:p>
        </w:tc>
        <w:tc>
          <w:tcPr>
            <w:tcW w:w="517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ASIGNATURA </w:t>
            </w:r>
          </w:p>
        </w:tc>
      </w:tr>
      <w:tr w:rsidR="000B1E4B" w:rsidTr="003E5599">
        <w:trPr>
          <w:trHeight w:val="232"/>
        </w:trPr>
        <w:tc>
          <w:tcPr>
            <w:tcW w:w="8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Pr="00E50F02" w:rsidRDefault="000B1E4B">
            <w:pPr>
              <w:jc w:val="center"/>
              <w:rPr>
                <w:rFonts w:ascii="Arial" w:hAnsi="Arial" w:cs="Arial"/>
                <w:color w:val="000000"/>
              </w:rPr>
            </w:pPr>
            <w:r w:rsidRPr="00E50F02">
              <w:rPr>
                <w:rFonts w:ascii="Arial" w:hAnsi="Arial" w:cs="Arial"/>
                <w:color w:val="000000"/>
              </w:rPr>
              <w:t>Periodo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Pr="00E50F02" w:rsidRDefault="000B1E4B">
            <w:pPr>
              <w:jc w:val="center"/>
              <w:rPr>
                <w:rFonts w:ascii="Arial" w:hAnsi="Arial" w:cs="Arial"/>
                <w:color w:val="000000"/>
              </w:rPr>
            </w:pPr>
            <w:r w:rsidRPr="00E50F02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E4B" w:rsidRPr="00E50F02" w:rsidRDefault="000B1E4B">
            <w:pPr>
              <w:rPr>
                <w:rFonts w:ascii="Arial" w:hAnsi="Arial" w:cs="Arial"/>
                <w:color w:val="000000"/>
              </w:rPr>
            </w:pPr>
            <w:r w:rsidRPr="00E50F02">
              <w:rPr>
                <w:rFonts w:ascii="Arial" w:hAnsi="Arial" w:cs="Arial"/>
                <w:color w:val="000000"/>
              </w:rPr>
              <w:t>B</w:t>
            </w:r>
          </w:p>
        </w:tc>
      </w:tr>
      <w:tr w:rsidR="000B1E4B" w:rsidTr="000B1E4B">
        <w:trPr>
          <w:trHeight w:val="718"/>
        </w:trPr>
        <w:tc>
          <w:tcPr>
            <w:tcW w:w="36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NOMBRE ESTUDIANTE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CÓDIGO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RECIBO DE CONSIGNACIÓN No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CALIFICACIÓN</w:t>
            </w:r>
          </w:p>
        </w:tc>
        <w:tc>
          <w:tcPr>
            <w:tcW w:w="46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CALIFICACIÓN EN LETRAS</w:t>
            </w:r>
          </w:p>
        </w:tc>
      </w:tr>
      <w:tr w:rsidR="000B1E4B" w:rsidTr="000B1E4B">
        <w:trPr>
          <w:trHeight w:val="431"/>
        </w:trPr>
        <w:tc>
          <w:tcPr>
            <w:tcW w:w="36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B1E4B">
        <w:trPr>
          <w:trHeight w:val="323"/>
        </w:trPr>
        <w:tc>
          <w:tcPr>
            <w:tcW w:w="36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B1E4B">
        <w:trPr>
          <w:trHeight w:val="323"/>
        </w:trPr>
        <w:tc>
          <w:tcPr>
            <w:tcW w:w="36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B1E4B">
        <w:trPr>
          <w:trHeight w:val="323"/>
        </w:trPr>
        <w:tc>
          <w:tcPr>
            <w:tcW w:w="36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B1E4B">
        <w:trPr>
          <w:trHeight w:val="323"/>
        </w:trPr>
        <w:tc>
          <w:tcPr>
            <w:tcW w:w="36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8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72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46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B1E4B">
        <w:trPr>
          <w:trHeight w:val="308"/>
        </w:trPr>
        <w:tc>
          <w:tcPr>
            <w:tcW w:w="13395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0B1E4B">
        <w:trPr>
          <w:trHeight w:val="308"/>
        </w:trPr>
        <w:tc>
          <w:tcPr>
            <w:tcW w:w="20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25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M </w:t>
            </w:r>
          </w:p>
        </w:tc>
        <w:tc>
          <w:tcPr>
            <w:tcW w:w="16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 </w:t>
            </w:r>
          </w:p>
        </w:tc>
        <w:tc>
          <w:tcPr>
            <w:tcW w:w="20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2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0B1E4B" w:rsidTr="00772EC9">
        <w:trPr>
          <w:trHeight w:val="1228"/>
        </w:trPr>
        <w:tc>
          <w:tcPr>
            <w:tcW w:w="20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NOMBRE DOCENTE</w:t>
            </w:r>
          </w:p>
        </w:tc>
        <w:tc>
          <w:tcPr>
            <w:tcW w:w="25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FIRMA DEL DOCE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NTE</w:t>
            </w:r>
          </w:p>
        </w:tc>
        <w:tc>
          <w:tcPr>
            <w:tcW w:w="346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FECHA DE ENTREGA</w:t>
            </w:r>
          </w:p>
        </w:tc>
        <w:tc>
          <w:tcPr>
            <w:tcW w:w="20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FIRMA DE DIRECTOR DE UNIDAD</w:t>
            </w:r>
          </w:p>
        </w:tc>
        <w:tc>
          <w:tcPr>
            <w:tcW w:w="32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1E4B" w:rsidRDefault="000B1E4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Vo.Bo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. DEL VICERRECTOR ACADÉMICO</w:t>
            </w:r>
          </w:p>
        </w:tc>
      </w:tr>
    </w:tbl>
    <w:p w:rsidR="00DB5B0E" w:rsidRPr="000B1E4B" w:rsidRDefault="00DB5B0E" w:rsidP="00742F0D">
      <w:pPr>
        <w:jc w:val="both"/>
        <w:rPr>
          <w:rFonts w:ascii="Calibri" w:hAnsi="Calibri"/>
          <w:sz w:val="22"/>
        </w:rPr>
      </w:pPr>
    </w:p>
    <w:sectPr w:rsidR="00DB5B0E" w:rsidRPr="000B1E4B" w:rsidSect="004A5D62">
      <w:footerReference w:type="default" r:id="rId9"/>
      <w:headerReference w:type="first" r:id="rId10"/>
      <w:footerReference w:type="first" r:id="rId11"/>
      <w:pgSz w:w="15840" w:h="12240" w:orient="landscape" w:code="1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0E" w:rsidRDefault="00FC260E">
      <w:r>
        <w:separator/>
      </w:r>
    </w:p>
  </w:endnote>
  <w:endnote w:type="continuationSeparator" w:id="0">
    <w:p w:rsidR="00FC260E" w:rsidRDefault="00FC2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BA7325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E90" w:rsidRPr="00DE0E90" w:rsidRDefault="00DE0E90" w:rsidP="00DE0E90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DE0E90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DE0E90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DE0E90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B6219C" w:rsidRPr="00DE0E90" w:rsidRDefault="00B6219C" w:rsidP="001C631F">
    <w:pPr>
      <w:pStyle w:val="Piedepgina"/>
      <w:jc w:val="center"/>
      <w:rPr>
        <w:rFonts w:ascii="Calibri" w:hAnsi="Calibri"/>
        <w:b/>
        <w:color w:val="00B050"/>
        <w:sz w:val="22"/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0E" w:rsidRDefault="00FC260E">
      <w:r>
        <w:separator/>
      </w:r>
    </w:p>
  </w:footnote>
  <w:footnote w:type="continuationSeparator" w:id="0">
    <w:p w:rsidR="00FC260E" w:rsidRDefault="00FC2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10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8221"/>
      <w:gridCol w:w="2551"/>
    </w:tblGrid>
    <w:tr w:rsidR="00DB5B0E" w:rsidRPr="00DB5B0E" w:rsidTr="009F697F">
      <w:trPr>
        <w:trHeight w:val="508"/>
      </w:trPr>
      <w:tc>
        <w:tcPr>
          <w:tcW w:w="870" w:type="pct"/>
          <w:vMerge w:val="restart"/>
          <w:shd w:val="clear" w:color="auto" w:fill="auto"/>
          <w:vAlign w:val="center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0D8AABD" wp14:editId="431B1889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2" w:type="pct"/>
          <w:vMerge w:val="restart"/>
          <w:shd w:val="clear" w:color="auto" w:fill="F2F2F2"/>
          <w:vAlign w:val="center"/>
        </w:tcPr>
        <w:p w:rsidR="00DB5B0E" w:rsidRPr="00DB5B0E" w:rsidRDefault="00204173" w:rsidP="007D358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RELACIÓN EXAMEN DE HABILITACIÓ</w:t>
          </w:r>
          <w:r w:rsidR="00DB5B0E">
            <w:rPr>
              <w:rFonts w:ascii="Arial" w:hAnsi="Arial" w:cs="Arial"/>
              <w:b/>
            </w:rPr>
            <w:t>N</w:t>
          </w:r>
        </w:p>
      </w:tc>
      <w:tc>
        <w:tcPr>
          <w:tcW w:w="978" w:type="pct"/>
          <w:vMerge w:val="restart"/>
        </w:tcPr>
        <w:p w:rsidR="00DB5B0E" w:rsidRPr="00DB5B0E" w:rsidRDefault="00DB5B0E" w:rsidP="00DB5B0E">
          <w:pPr>
            <w:rPr>
              <w:rFonts w:ascii="Arial" w:hAnsi="Arial" w:cs="Arial"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9F697F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Pr="00DB5B0E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1890DA0" wp14:editId="01DC5C0A">
                <wp:extent cx="971550" cy="7905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B5B0E" w:rsidRPr="00DB5B0E" w:rsidTr="009F697F">
      <w:trPr>
        <w:trHeight w:val="492"/>
      </w:trPr>
      <w:tc>
        <w:tcPr>
          <w:tcW w:w="870" w:type="pct"/>
          <w:vMerge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52" w:type="pct"/>
          <w:vMerge/>
          <w:shd w:val="clear" w:color="auto" w:fill="F2F2F2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78" w:type="pct"/>
          <w:vMerge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B5B0E" w:rsidRPr="00DB5B0E" w:rsidTr="009F697F">
      <w:trPr>
        <w:trHeight w:val="269"/>
      </w:trPr>
      <w:tc>
        <w:tcPr>
          <w:tcW w:w="870" w:type="pct"/>
          <w:vMerge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52" w:type="pct"/>
          <w:vMerge/>
          <w:shd w:val="clear" w:color="auto" w:fill="F2F2F2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78" w:type="pct"/>
          <w:vMerge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DB5B0E" w:rsidRPr="00DB5B0E" w:rsidTr="009F697F">
      <w:trPr>
        <w:trHeight w:val="515"/>
      </w:trPr>
      <w:tc>
        <w:tcPr>
          <w:tcW w:w="870" w:type="pct"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GAC-FRT-0</w:t>
          </w:r>
          <w:r w:rsidR="000B1E4B">
            <w:rPr>
              <w:rFonts w:ascii="Arial" w:hAnsi="Arial" w:cs="Arial"/>
              <w:sz w:val="20"/>
              <w:szCs w:val="20"/>
            </w:rPr>
            <w:t>8</w:t>
          </w:r>
        </w:p>
      </w:tc>
      <w:tc>
        <w:tcPr>
          <w:tcW w:w="3152" w:type="pct"/>
          <w:shd w:val="clear" w:color="auto" w:fill="auto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DB5B0E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978" w:type="pct"/>
        </w:tcPr>
        <w:p w:rsidR="00DB5B0E" w:rsidRPr="00DB5B0E" w:rsidRDefault="00DB5B0E" w:rsidP="00DB5B0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B5B0E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DD37C4">
            <w:rPr>
              <w:rFonts w:ascii="Arial" w:hAnsi="Arial" w:cs="Arial"/>
              <w:sz w:val="20"/>
              <w:szCs w:val="20"/>
            </w:rPr>
            <w:t>30/09</w:t>
          </w:r>
          <w:r w:rsidRPr="00DB5B0E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DB5B0E" w:rsidRPr="00DB5B0E" w:rsidRDefault="00DB5B0E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23F31"/>
    <w:rsid w:val="00025C3F"/>
    <w:rsid w:val="0003055B"/>
    <w:rsid w:val="00030C46"/>
    <w:rsid w:val="000352E4"/>
    <w:rsid w:val="00035999"/>
    <w:rsid w:val="00040483"/>
    <w:rsid w:val="00043061"/>
    <w:rsid w:val="0005211E"/>
    <w:rsid w:val="0005598F"/>
    <w:rsid w:val="000604F1"/>
    <w:rsid w:val="00060B97"/>
    <w:rsid w:val="0008397A"/>
    <w:rsid w:val="000B1E4B"/>
    <w:rsid w:val="000B2FB8"/>
    <w:rsid w:val="000B719C"/>
    <w:rsid w:val="000C4BFC"/>
    <w:rsid w:val="000C7524"/>
    <w:rsid w:val="000D7E95"/>
    <w:rsid w:val="000E0FFD"/>
    <w:rsid w:val="000F30A8"/>
    <w:rsid w:val="000F6DCB"/>
    <w:rsid w:val="00113241"/>
    <w:rsid w:val="00142939"/>
    <w:rsid w:val="001501C1"/>
    <w:rsid w:val="00154DD3"/>
    <w:rsid w:val="001604B4"/>
    <w:rsid w:val="0016408A"/>
    <w:rsid w:val="00184F46"/>
    <w:rsid w:val="00192949"/>
    <w:rsid w:val="001A1B25"/>
    <w:rsid w:val="001B1A4D"/>
    <w:rsid w:val="001B689A"/>
    <w:rsid w:val="001B68D1"/>
    <w:rsid w:val="001C631F"/>
    <w:rsid w:val="001E324F"/>
    <w:rsid w:val="00204173"/>
    <w:rsid w:val="00211E44"/>
    <w:rsid w:val="002208D6"/>
    <w:rsid w:val="00223A69"/>
    <w:rsid w:val="00226CFC"/>
    <w:rsid w:val="00230ABD"/>
    <w:rsid w:val="00262570"/>
    <w:rsid w:val="002712A5"/>
    <w:rsid w:val="00282198"/>
    <w:rsid w:val="0028572B"/>
    <w:rsid w:val="00287672"/>
    <w:rsid w:val="0029487E"/>
    <w:rsid w:val="002A55B1"/>
    <w:rsid w:val="002D1CD9"/>
    <w:rsid w:val="002E1A39"/>
    <w:rsid w:val="00304784"/>
    <w:rsid w:val="00307F53"/>
    <w:rsid w:val="003103D1"/>
    <w:rsid w:val="003125E0"/>
    <w:rsid w:val="003167C5"/>
    <w:rsid w:val="0033504F"/>
    <w:rsid w:val="00345D51"/>
    <w:rsid w:val="0036003A"/>
    <w:rsid w:val="00372C56"/>
    <w:rsid w:val="00391CDF"/>
    <w:rsid w:val="0039724B"/>
    <w:rsid w:val="003A2D3C"/>
    <w:rsid w:val="003A7746"/>
    <w:rsid w:val="003C56F5"/>
    <w:rsid w:val="003D7201"/>
    <w:rsid w:val="003E5599"/>
    <w:rsid w:val="003F0D34"/>
    <w:rsid w:val="00427DE1"/>
    <w:rsid w:val="00437636"/>
    <w:rsid w:val="00461D02"/>
    <w:rsid w:val="00467FE4"/>
    <w:rsid w:val="0047545C"/>
    <w:rsid w:val="00475633"/>
    <w:rsid w:val="0047588F"/>
    <w:rsid w:val="0048277F"/>
    <w:rsid w:val="004A5D62"/>
    <w:rsid w:val="004B1CAD"/>
    <w:rsid w:val="004B628D"/>
    <w:rsid w:val="004C58EC"/>
    <w:rsid w:val="004D73F8"/>
    <w:rsid w:val="004F3A58"/>
    <w:rsid w:val="004F3EB9"/>
    <w:rsid w:val="004F609A"/>
    <w:rsid w:val="004F61C8"/>
    <w:rsid w:val="00502768"/>
    <w:rsid w:val="00504C4E"/>
    <w:rsid w:val="00505E76"/>
    <w:rsid w:val="00527DD4"/>
    <w:rsid w:val="00532B92"/>
    <w:rsid w:val="00540096"/>
    <w:rsid w:val="005457CD"/>
    <w:rsid w:val="00545CBB"/>
    <w:rsid w:val="005520B1"/>
    <w:rsid w:val="00592E34"/>
    <w:rsid w:val="005A79A7"/>
    <w:rsid w:val="005D415D"/>
    <w:rsid w:val="005D7CE6"/>
    <w:rsid w:val="005E2747"/>
    <w:rsid w:val="005E302E"/>
    <w:rsid w:val="005E57AB"/>
    <w:rsid w:val="006011B9"/>
    <w:rsid w:val="00602C78"/>
    <w:rsid w:val="00607E40"/>
    <w:rsid w:val="006264E1"/>
    <w:rsid w:val="00632915"/>
    <w:rsid w:val="00632F5E"/>
    <w:rsid w:val="006376D5"/>
    <w:rsid w:val="006443F8"/>
    <w:rsid w:val="00644BA4"/>
    <w:rsid w:val="006666C8"/>
    <w:rsid w:val="00697B1A"/>
    <w:rsid w:val="006B4906"/>
    <w:rsid w:val="006D57C5"/>
    <w:rsid w:val="006D74A7"/>
    <w:rsid w:val="006E2412"/>
    <w:rsid w:val="00706C82"/>
    <w:rsid w:val="00710249"/>
    <w:rsid w:val="00732F0D"/>
    <w:rsid w:val="00734C1A"/>
    <w:rsid w:val="00736232"/>
    <w:rsid w:val="00742F0D"/>
    <w:rsid w:val="00743E4B"/>
    <w:rsid w:val="00747068"/>
    <w:rsid w:val="00767779"/>
    <w:rsid w:val="00772EC9"/>
    <w:rsid w:val="00794C0E"/>
    <w:rsid w:val="007B1899"/>
    <w:rsid w:val="007D3589"/>
    <w:rsid w:val="007E7853"/>
    <w:rsid w:val="007E7A39"/>
    <w:rsid w:val="00801004"/>
    <w:rsid w:val="00807AB0"/>
    <w:rsid w:val="0082193B"/>
    <w:rsid w:val="00836AA4"/>
    <w:rsid w:val="008705B6"/>
    <w:rsid w:val="0087095D"/>
    <w:rsid w:val="00870CCB"/>
    <w:rsid w:val="008808AB"/>
    <w:rsid w:val="0088270D"/>
    <w:rsid w:val="008835F5"/>
    <w:rsid w:val="008900E9"/>
    <w:rsid w:val="008B766C"/>
    <w:rsid w:val="008E03F1"/>
    <w:rsid w:val="008E2423"/>
    <w:rsid w:val="008E490F"/>
    <w:rsid w:val="008E5582"/>
    <w:rsid w:val="008F352F"/>
    <w:rsid w:val="009002B5"/>
    <w:rsid w:val="009009F9"/>
    <w:rsid w:val="00917F9B"/>
    <w:rsid w:val="00922AD8"/>
    <w:rsid w:val="009353E4"/>
    <w:rsid w:val="0093620C"/>
    <w:rsid w:val="0094209E"/>
    <w:rsid w:val="00946A6F"/>
    <w:rsid w:val="00956BB7"/>
    <w:rsid w:val="009620AF"/>
    <w:rsid w:val="009729D2"/>
    <w:rsid w:val="00981A7D"/>
    <w:rsid w:val="0098347B"/>
    <w:rsid w:val="00991BCE"/>
    <w:rsid w:val="009A4949"/>
    <w:rsid w:val="009B4A66"/>
    <w:rsid w:val="009B5DE8"/>
    <w:rsid w:val="009B5FC6"/>
    <w:rsid w:val="009D53BE"/>
    <w:rsid w:val="009F49AC"/>
    <w:rsid w:val="009F697F"/>
    <w:rsid w:val="00A03096"/>
    <w:rsid w:val="00A067B2"/>
    <w:rsid w:val="00A33D33"/>
    <w:rsid w:val="00A62CF0"/>
    <w:rsid w:val="00A759AB"/>
    <w:rsid w:val="00A921D7"/>
    <w:rsid w:val="00AB4DDB"/>
    <w:rsid w:val="00AB6B5B"/>
    <w:rsid w:val="00AC170A"/>
    <w:rsid w:val="00AC2388"/>
    <w:rsid w:val="00AC5D6C"/>
    <w:rsid w:val="00AC7E7C"/>
    <w:rsid w:val="00AD5607"/>
    <w:rsid w:val="00AF2622"/>
    <w:rsid w:val="00B00DD8"/>
    <w:rsid w:val="00B07FE9"/>
    <w:rsid w:val="00B20A80"/>
    <w:rsid w:val="00B34024"/>
    <w:rsid w:val="00B51770"/>
    <w:rsid w:val="00B54604"/>
    <w:rsid w:val="00B6219C"/>
    <w:rsid w:val="00B70FCB"/>
    <w:rsid w:val="00B83805"/>
    <w:rsid w:val="00B83866"/>
    <w:rsid w:val="00B849F6"/>
    <w:rsid w:val="00B951AA"/>
    <w:rsid w:val="00BA7325"/>
    <w:rsid w:val="00BB3929"/>
    <w:rsid w:val="00BC4B3A"/>
    <w:rsid w:val="00BD7A0A"/>
    <w:rsid w:val="00BE00F0"/>
    <w:rsid w:val="00C01E2E"/>
    <w:rsid w:val="00C104CF"/>
    <w:rsid w:val="00C12F4B"/>
    <w:rsid w:val="00C34781"/>
    <w:rsid w:val="00C366B5"/>
    <w:rsid w:val="00C57601"/>
    <w:rsid w:val="00C7446C"/>
    <w:rsid w:val="00CA085B"/>
    <w:rsid w:val="00CB6FAB"/>
    <w:rsid w:val="00CE7CD4"/>
    <w:rsid w:val="00CF52B9"/>
    <w:rsid w:val="00D050B6"/>
    <w:rsid w:val="00D20699"/>
    <w:rsid w:val="00D32ABB"/>
    <w:rsid w:val="00D46EE7"/>
    <w:rsid w:val="00D53CA9"/>
    <w:rsid w:val="00D735F5"/>
    <w:rsid w:val="00D7640F"/>
    <w:rsid w:val="00D81A51"/>
    <w:rsid w:val="00D83696"/>
    <w:rsid w:val="00D85033"/>
    <w:rsid w:val="00D86D31"/>
    <w:rsid w:val="00D93912"/>
    <w:rsid w:val="00DA2BC8"/>
    <w:rsid w:val="00DB5B0E"/>
    <w:rsid w:val="00DD37C4"/>
    <w:rsid w:val="00DD52F8"/>
    <w:rsid w:val="00DE0E90"/>
    <w:rsid w:val="00E06FC5"/>
    <w:rsid w:val="00E12B8B"/>
    <w:rsid w:val="00E12E9A"/>
    <w:rsid w:val="00E45501"/>
    <w:rsid w:val="00E508B5"/>
    <w:rsid w:val="00E50F02"/>
    <w:rsid w:val="00EA1459"/>
    <w:rsid w:val="00EC32AD"/>
    <w:rsid w:val="00ED2CD0"/>
    <w:rsid w:val="00EE2089"/>
    <w:rsid w:val="00EE6BFB"/>
    <w:rsid w:val="00EE6E8D"/>
    <w:rsid w:val="00EE7A86"/>
    <w:rsid w:val="00EF5D7E"/>
    <w:rsid w:val="00EF7E4D"/>
    <w:rsid w:val="00F14BDC"/>
    <w:rsid w:val="00F22C45"/>
    <w:rsid w:val="00F3017D"/>
    <w:rsid w:val="00F31D8C"/>
    <w:rsid w:val="00F37A73"/>
    <w:rsid w:val="00F54180"/>
    <w:rsid w:val="00F60305"/>
    <w:rsid w:val="00F63270"/>
    <w:rsid w:val="00F70EE4"/>
    <w:rsid w:val="00F84BC5"/>
    <w:rsid w:val="00F91B16"/>
    <w:rsid w:val="00F9485A"/>
    <w:rsid w:val="00F9729B"/>
    <w:rsid w:val="00FA32FB"/>
    <w:rsid w:val="00FB089A"/>
    <w:rsid w:val="00FB2F3B"/>
    <w:rsid w:val="00FB3762"/>
    <w:rsid w:val="00FC260E"/>
    <w:rsid w:val="00FC39C0"/>
    <w:rsid w:val="00FC5E3B"/>
    <w:rsid w:val="00FC6469"/>
    <w:rsid w:val="00FD2199"/>
    <w:rsid w:val="00FD4106"/>
    <w:rsid w:val="00FE06D8"/>
    <w:rsid w:val="00FE40E6"/>
    <w:rsid w:val="00FE5AA5"/>
    <w:rsid w:val="00FE7233"/>
    <w:rsid w:val="00FF6CB7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A732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A39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0EE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A732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8A2B6-DC98-46C4-82A6-065B87AE0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20</TotalTime>
  <Pages>1</Pages>
  <Words>45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108</cp:revision>
  <cp:lastPrinted>2013-10-15T23:21:00Z</cp:lastPrinted>
  <dcterms:created xsi:type="dcterms:W3CDTF">2014-02-04T19:56:00Z</dcterms:created>
  <dcterms:modified xsi:type="dcterms:W3CDTF">2014-09-18T19:23:00Z</dcterms:modified>
</cp:coreProperties>
</file>