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97"/>
        <w:gridCol w:w="235"/>
        <w:gridCol w:w="662"/>
        <w:gridCol w:w="898"/>
        <w:gridCol w:w="850"/>
        <w:gridCol w:w="851"/>
        <w:gridCol w:w="1135"/>
        <w:gridCol w:w="708"/>
        <w:gridCol w:w="709"/>
        <w:gridCol w:w="709"/>
      </w:tblGrid>
      <w:tr w:rsidR="00EF6902" w:rsidRPr="002D7AA3" w:rsidTr="00385C80">
        <w:trPr>
          <w:trHeight w:val="173"/>
        </w:trPr>
        <w:tc>
          <w:tcPr>
            <w:tcW w:w="2127" w:type="dxa"/>
            <w:vAlign w:val="center"/>
            <w:hideMark/>
          </w:tcPr>
          <w:p w:rsidR="00EF6902" w:rsidRPr="002D7AA3" w:rsidRDefault="00EF6902" w:rsidP="00C83AF4">
            <w:pPr>
              <w:jc w:val="center"/>
              <w:rPr>
                <w:rFonts w:ascii="Arial" w:hAnsi="Arial" w:cs="Arial"/>
                <w:lang w:val="es-MX"/>
              </w:rPr>
            </w:pPr>
            <w:bookmarkStart w:id="0" w:name="_GoBack"/>
            <w:bookmarkEnd w:id="0"/>
            <w:r w:rsidRPr="002D7AA3">
              <w:rPr>
                <w:rFonts w:ascii="Arial" w:hAnsi="Arial" w:cs="Arial"/>
                <w:lang w:val="es-MX"/>
              </w:rPr>
              <w:t>Fecha de Solicitud</w:t>
            </w:r>
          </w:p>
        </w:tc>
        <w:tc>
          <w:tcPr>
            <w:tcW w:w="897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897" w:type="dxa"/>
            <w:gridSpan w:val="2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898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850" w:type="dxa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Grado</w:t>
            </w:r>
          </w:p>
        </w:tc>
        <w:tc>
          <w:tcPr>
            <w:tcW w:w="4112" w:type="dxa"/>
            <w:gridSpan w:val="5"/>
            <w:vAlign w:val="center"/>
          </w:tcPr>
          <w:p w:rsidR="00EF6902" w:rsidRPr="002D7AA3" w:rsidRDefault="00EF6902" w:rsidP="00C83AF4">
            <w:pPr>
              <w:rPr>
                <w:rFonts w:ascii="Arial" w:hAnsi="Arial" w:cs="Arial"/>
                <w:sz w:val="16"/>
                <w:lang w:val="es-MX"/>
              </w:rPr>
            </w:pPr>
            <w:r w:rsidRPr="002D7AA3">
              <w:rPr>
                <w:rFonts w:ascii="Arial" w:hAnsi="Arial" w:cs="Arial"/>
                <w:sz w:val="16"/>
                <w:lang w:val="es-MX"/>
              </w:rPr>
              <w:t>Técnico Profesional</w:t>
            </w:r>
          </w:p>
        </w:tc>
      </w:tr>
      <w:tr w:rsidR="00057712" w:rsidRPr="002D7AA3" w:rsidTr="00C83AF4">
        <w:trPr>
          <w:trHeight w:val="173"/>
        </w:trPr>
        <w:tc>
          <w:tcPr>
            <w:tcW w:w="2127" w:type="dxa"/>
            <w:vMerge w:val="restart"/>
            <w:vAlign w:val="center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lang w:val="es-MX"/>
              </w:rPr>
            </w:pPr>
            <w:r w:rsidRPr="002D7AA3">
              <w:rPr>
                <w:rFonts w:ascii="Arial" w:hAnsi="Arial" w:cs="Arial"/>
                <w:lang w:val="es-MX"/>
              </w:rPr>
              <w:t>Programa</w:t>
            </w:r>
          </w:p>
        </w:tc>
        <w:tc>
          <w:tcPr>
            <w:tcW w:w="4393" w:type="dxa"/>
            <w:gridSpan w:val="6"/>
            <w:vMerge w:val="restart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Jornada</w:t>
            </w:r>
          </w:p>
        </w:tc>
        <w:tc>
          <w:tcPr>
            <w:tcW w:w="70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T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N</w:t>
            </w:r>
          </w:p>
        </w:tc>
      </w:tr>
      <w:tr w:rsidR="00057712" w:rsidRPr="002D7AA3" w:rsidTr="00C83AF4">
        <w:trPr>
          <w:trHeight w:val="173"/>
        </w:trPr>
        <w:tc>
          <w:tcPr>
            <w:tcW w:w="2127" w:type="dxa"/>
            <w:vMerge/>
            <w:vAlign w:val="center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18"/>
                <w:lang w:val="es-MX"/>
              </w:rPr>
            </w:pPr>
          </w:p>
        </w:tc>
        <w:tc>
          <w:tcPr>
            <w:tcW w:w="4393" w:type="dxa"/>
            <w:gridSpan w:val="6"/>
            <w:vMerge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5" w:type="dxa"/>
            <w:vAlign w:val="center"/>
          </w:tcPr>
          <w:p w:rsidR="00057712" w:rsidRPr="002D7AA3" w:rsidRDefault="00EF6902" w:rsidP="00C83AF4">
            <w:pPr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18"/>
                <w:lang w:val="es-MX"/>
              </w:rPr>
              <w:t xml:space="preserve">Período de </w:t>
            </w:r>
            <w:r w:rsidR="00057712" w:rsidRPr="002D7AA3">
              <w:rPr>
                <w:rFonts w:ascii="Arial" w:hAnsi="Arial" w:cs="Arial"/>
                <w:sz w:val="18"/>
                <w:lang w:val="es-MX"/>
              </w:rPr>
              <w:t>Terminación de Clases</w:t>
            </w:r>
          </w:p>
        </w:tc>
        <w:tc>
          <w:tcPr>
            <w:tcW w:w="70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Día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Mes</w:t>
            </w:r>
          </w:p>
        </w:tc>
        <w:tc>
          <w:tcPr>
            <w:tcW w:w="709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0"/>
                <w:lang w:val="es-MX"/>
              </w:rPr>
            </w:pPr>
            <w:r w:rsidRPr="002D7AA3">
              <w:rPr>
                <w:rFonts w:ascii="Arial" w:hAnsi="Arial" w:cs="Arial"/>
                <w:sz w:val="10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839"/>
        </w:trPr>
        <w:tc>
          <w:tcPr>
            <w:tcW w:w="3259" w:type="dxa"/>
            <w:gridSpan w:val="3"/>
            <w:vAlign w:val="bottom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Primer Apellido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Segundo Apellido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Nombre (s)</w:t>
            </w:r>
          </w:p>
        </w:tc>
      </w:tr>
      <w:tr w:rsidR="00057712" w:rsidRPr="002D7AA3" w:rsidTr="005B0B95">
        <w:trPr>
          <w:trHeight w:val="589"/>
        </w:trPr>
        <w:tc>
          <w:tcPr>
            <w:tcW w:w="3259" w:type="dxa"/>
            <w:gridSpan w:val="3"/>
            <w:vAlign w:val="bottom"/>
            <w:hideMark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Cédula de Ciudadanía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Dirección Actual</w:t>
            </w:r>
          </w:p>
        </w:tc>
        <w:tc>
          <w:tcPr>
            <w:tcW w:w="3261" w:type="dxa"/>
            <w:gridSpan w:val="4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2"/>
                <w:lang w:val="es-MX"/>
              </w:rPr>
            </w:pPr>
            <w:r w:rsidRPr="002D7AA3">
              <w:rPr>
                <w:rFonts w:ascii="Arial" w:hAnsi="Arial" w:cs="Arial"/>
                <w:sz w:val="22"/>
                <w:lang w:val="es-MX"/>
              </w:rPr>
              <w:t>Teléfono</w:t>
            </w:r>
            <w:r w:rsidR="00EF6902" w:rsidRPr="002D7AA3">
              <w:rPr>
                <w:rFonts w:ascii="Arial" w:hAnsi="Arial" w:cs="Arial"/>
                <w:sz w:val="22"/>
                <w:lang w:val="es-MX"/>
              </w:rPr>
              <w:t xml:space="preserve"> fijo/celular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1024"/>
        <w:gridCol w:w="1024"/>
        <w:gridCol w:w="1212"/>
        <w:gridCol w:w="873"/>
        <w:gridCol w:w="1061"/>
        <w:gridCol w:w="1326"/>
        <w:gridCol w:w="910"/>
        <w:gridCol w:w="1175"/>
        <w:gridCol w:w="1176"/>
      </w:tblGrid>
      <w:tr w:rsidR="00057712" w:rsidRPr="002D7AA3" w:rsidTr="00C83AF4">
        <w:tc>
          <w:tcPr>
            <w:tcW w:w="9781" w:type="dxa"/>
            <w:gridSpan w:val="9"/>
            <w:shd w:val="clear" w:color="auto" w:fill="F2F2F2" w:themeFill="background1" w:themeFillShade="F2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</w:rPr>
              <w:t>PAZ Y SALVO</w:t>
            </w:r>
          </w:p>
        </w:tc>
      </w:tr>
      <w:tr w:rsidR="00057712" w:rsidRPr="002D7AA3" w:rsidTr="00C83AF4"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FINANCIERO</w:t>
            </w:r>
          </w:p>
        </w:tc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BIBLIOTECA Y RECURSOS DIDÁCTICOS</w:t>
            </w:r>
          </w:p>
        </w:tc>
        <w:tc>
          <w:tcPr>
            <w:tcW w:w="3261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A.R.C.A.</w:t>
            </w:r>
          </w:p>
        </w:tc>
      </w:tr>
      <w:tr w:rsidR="00057712" w:rsidRPr="002D7AA3" w:rsidTr="00C83AF4">
        <w:trPr>
          <w:trHeight w:val="1104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/>
              <w:ind w:left="0"/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</w:tr>
      <w:tr w:rsidR="00057712" w:rsidRPr="002D7AA3" w:rsidTr="00C83AF4">
        <w:trPr>
          <w:trHeight w:val="553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</w:tr>
      <w:tr w:rsidR="00057712" w:rsidRPr="002D7AA3" w:rsidTr="00C83AF4">
        <w:trPr>
          <w:trHeight w:val="419"/>
        </w:trPr>
        <w:tc>
          <w:tcPr>
            <w:tcW w:w="102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2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21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87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61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2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910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7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17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129"/>
        </w:trPr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822"/>
        <w:gridCol w:w="1088"/>
        <w:gridCol w:w="1351"/>
        <w:gridCol w:w="854"/>
        <w:gridCol w:w="1133"/>
        <w:gridCol w:w="1273"/>
        <w:gridCol w:w="902"/>
        <w:gridCol w:w="1045"/>
        <w:gridCol w:w="1313"/>
      </w:tblGrid>
      <w:tr w:rsidR="00057712" w:rsidRPr="002D7AA3" w:rsidTr="00C83AF4">
        <w:tc>
          <w:tcPr>
            <w:tcW w:w="3261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ASESOR MODALIDAD DE GRADO</w:t>
            </w:r>
          </w:p>
        </w:tc>
        <w:tc>
          <w:tcPr>
            <w:tcW w:w="3260" w:type="dxa"/>
            <w:gridSpan w:val="3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DIRECTOR DE UNIDAD</w:t>
            </w:r>
          </w:p>
        </w:tc>
        <w:tc>
          <w:tcPr>
            <w:tcW w:w="3260" w:type="dxa"/>
            <w:gridSpan w:val="3"/>
            <w:vMerge w:val="restart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VICERRECTORÍA ACADÉMICA</w:t>
            </w:r>
          </w:p>
        </w:tc>
      </w:tr>
      <w:tr w:rsidR="00057712" w:rsidRPr="002D7AA3" w:rsidTr="00C83AF4">
        <w:trPr>
          <w:trHeight w:val="351"/>
        </w:trPr>
        <w:tc>
          <w:tcPr>
            <w:tcW w:w="6521" w:type="dxa"/>
            <w:gridSpan w:val="6"/>
            <w:vAlign w:val="center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UNIDAD:</w:t>
            </w:r>
          </w:p>
        </w:tc>
        <w:tc>
          <w:tcPr>
            <w:tcW w:w="3260" w:type="dxa"/>
            <w:gridSpan w:val="3"/>
            <w:vMerge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057712" w:rsidRPr="002D7AA3" w:rsidTr="00057712">
        <w:trPr>
          <w:trHeight w:val="1012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responsable</w:t>
            </w:r>
          </w:p>
        </w:tc>
      </w:tr>
      <w:tr w:rsidR="00057712" w:rsidRPr="002D7AA3" w:rsidTr="00C83AF4">
        <w:trPr>
          <w:trHeight w:val="697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</w:p>
          <w:p w:rsidR="00057712" w:rsidRPr="002D7AA3" w:rsidRDefault="00057712" w:rsidP="00C83AF4">
            <w:pPr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Responsable</w:t>
            </w:r>
          </w:p>
        </w:tc>
      </w:tr>
      <w:tr w:rsidR="00057712" w:rsidRPr="002D7AA3" w:rsidTr="00C83AF4">
        <w:trPr>
          <w:trHeight w:val="419"/>
        </w:trPr>
        <w:tc>
          <w:tcPr>
            <w:tcW w:w="82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88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51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854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3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27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902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45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313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rPr>
          <w:trHeight w:val="129"/>
        </w:trPr>
        <w:tc>
          <w:tcPr>
            <w:tcW w:w="3261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  <w:tc>
          <w:tcPr>
            <w:tcW w:w="3260" w:type="dxa"/>
            <w:gridSpan w:val="3"/>
            <w:vAlign w:val="bottom"/>
          </w:tcPr>
          <w:p w:rsidR="00057712" w:rsidRPr="002D7AA3" w:rsidRDefault="00057712" w:rsidP="00C83AF4">
            <w:pPr>
              <w:jc w:val="center"/>
              <w:rPr>
                <w:rFonts w:ascii="Arial" w:hAnsi="Arial" w:cs="Arial"/>
              </w:rPr>
            </w:pPr>
            <w:r w:rsidRPr="002D7AA3">
              <w:rPr>
                <w:rFonts w:ascii="Arial" w:hAnsi="Arial" w:cs="Arial"/>
                <w:sz w:val="20"/>
              </w:rPr>
              <w:t>Fecha de diligenciamiento</w:t>
            </w:r>
          </w:p>
        </w:tc>
      </w:tr>
    </w:tbl>
    <w:p w:rsidR="00057712" w:rsidRDefault="00057712" w:rsidP="00057712">
      <w:pPr>
        <w:pStyle w:val="Prrafodelista"/>
        <w:spacing w:after="0" w:line="240" w:lineRule="auto"/>
        <w:ind w:left="0"/>
        <w:jc w:val="both"/>
      </w:pPr>
    </w:p>
    <w:tbl>
      <w:tblPr>
        <w:tblStyle w:val="Tablaconcuadrcula"/>
        <w:tblW w:w="9781" w:type="dxa"/>
        <w:tblInd w:w="108" w:type="dxa"/>
        <w:tblLook w:val="04A0" w:firstRow="1" w:lastRow="0" w:firstColumn="1" w:lastColumn="0" w:noHBand="0" w:noVBand="1"/>
      </w:tblPr>
      <w:tblGrid>
        <w:gridCol w:w="3261"/>
        <w:gridCol w:w="3260"/>
        <w:gridCol w:w="1086"/>
        <w:gridCol w:w="1087"/>
        <w:gridCol w:w="1087"/>
      </w:tblGrid>
      <w:tr w:rsidR="00057712" w:rsidRPr="002D7AA3" w:rsidTr="00C83AF4">
        <w:trPr>
          <w:trHeight w:val="877"/>
        </w:trPr>
        <w:tc>
          <w:tcPr>
            <w:tcW w:w="3261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086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087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087" w:type="dxa"/>
            <w:vAlign w:val="center"/>
          </w:tcPr>
          <w:p w:rsidR="00057712" w:rsidRPr="002D7AA3" w:rsidRDefault="00057712" w:rsidP="00C83AF4">
            <w:pPr>
              <w:rPr>
                <w:rFonts w:ascii="Arial" w:hAnsi="Arial" w:cs="Arial"/>
                <w:sz w:val="14"/>
                <w:lang w:val="es-MX"/>
              </w:rPr>
            </w:pPr>
            <w:r w:rsidRPr="002D7AA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</w:tr>
      <w:tr w:rsidR="00057712" w:rsidRPr="002D7AA3" w:rsidTr="00C83AF4">
        <w:tc>
          <w:tcPr>
            <w:tcW w:w="3261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Nombre del Funcionario A.R.C.A.</w:t>
            </w:r>
          </w:p>
        </w:tc>
        <w:tc>
          <w:tcPr>
            <w:tcW w:w="3260" w:type="dxa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Firma del Funcionario A.R.C.A.</w:t>
            </w:r>
          </w:p>
        </w:tc>
        <w:tc>
          <w:tcPr>
            <w:tcW w:w="3260" w:type="dxa"/>
            <w:gridSpan w:val="3"/>
          </w:tcPr>
          <w:p w:rsidR="00057712" w:rsidRPr="002D7AA3" w:rsidRDefault="00057712" w:rsidP="00C83AF4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</w:rPr>
            </w:pPr>
            <w:r w:rsidRPr="002D7AA3">
              <w:rPr>
                <w:rFonts w:ascii="Arial" w:hAnsi="Arial" w:cs="Arial"/>
                <w:sz w:val="20"/>
              </w:rPr>
              <w:t>Fecha de radicación del formato</w:t>
            </w:r>
          </w:p>
        </w:tc>
      </w:tr>
    </w:tbl>
    <w:p w:rsidR="00C71C88" w:rsidRPr="00105259" w:rsidRDefault="00C71C88" w:rsidP="00057712">
      <w:pPr>
        <w:pStyle w:val="Prrafodelista"/>
        <w:spacing w:after="0" w:line="240" w:lineRule="auto"/>
        <w:ind w:left="0"/>
        <w:rPr>
          <w:sz w:val="20"/>
        </w:rPr>
      </w:pPr>
    </w:p>
    <w:sectPr w:rsidR="00C71C88" w:rsidRPr="00105259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58EF" w:rsidRDefault="005158EF">
      <w:r>
        <w:separator/>
      </w:r>
    </w:p>
  </w:endnote>
  <w:endnote w:type="continuationSeparator" w:id="0">
    <w:p w:rsidR="005158EF" w:rsidRDefault="00515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051BF5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-127000</wp:posOffset>
              </wp:positionV>
              <wp:extent cx="5372100" cy="0"/>
              <wp:effectExtent l="19050" t="15875" r="19050" b="22225"/>
              <wp:wrapNone/>
              <wp:docPr id="2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721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10pt" to="423pt,-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" strokeweight="2.25pt"/>
          </w:pict>
        </mc:Fallback>
      </mc:AlternateConten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BA7" w:rsidRPr="003657DC" w:rsidRDefault="00D32BA7" w:rsidP="00D32BA7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  <w:r w:rsidRPr="003657DC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3657DC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3657DC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477B2E" w:rsidRPr="00D253D0" w:rsidRDefault="00477B2E" w:rsidP="00D253D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58EF" w:rsidRDefault="005158EF">
      <w:r>
        <w:separator/>
      </w:r>
    </w:p>
  </w:footnote>
  <w:footnote w:type="continuationSeparator" w:id="0">
    <w:p w:rsidR="005158EF" w:rsidRDefault="005158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83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173"/>
      <w:gridCol w:w="5286"/>
      <w:gridCol w:w="2322"/>
    </w:tblGrid>
    <w:tr w:rsidR="00C71C88" w:rsidRPr="00C71C88" w:rsidTr="008F08B4">
      <w:trPr>
        <w:trHeight w:val="529"/>
      </w:trPr>
      <w:tc>
        <w:tcPr>
          <w:tcW w:w="1111" w:type="pct"/>
          <w:vMerge w:val="restart"/>
          <w:shd w:val="clear" w:color="auto" w:fill="auto"/>
          <w:vAlign w:val="center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7B232FAD" wp14:editId="0FE908AC">
                <wp:extent cx="1047750" cy="781050"/>
                <wp:effectExtent l="0" t="0" r="0" b="0"/>
                <wp:docPr id="10" name="Imagen 10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2" w:type="pct"/>
          <w:vMerge w:val="restart"/>
          <w:shd w:val="clear" w:color="auto" w:fill="F2F2F2"/>
          <w:vAlign w:val="center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PAZ Y SALVO</w:t>
          </w:r>
        </w:p>
      </w:tc>
      <w:tc>
        <w:tcPr>
          <w:tcW w:w="1187" w:type="pct"/>
          <w:vMerge w:val="restart"/>
        </w:tcPr>
        <w:p w:rsidR="00C71C88" w:rsidRPr="00C71C88" w:rsidRDefault="00C71C88" w:rsidP="00C71C88">
          <w:pPr>
            <w:rPr>
              <w:rFonts w:ascii="Arial" w:hAnsi="Arial" w:cs="Arial"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79FE5585" wp14:editId="2D23C182">
                <wp:extent cx="971550" cy="790575"/>
                <wp:effectExtent l="0" t="0" r="0" b="9525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71C88" w:rsidRPr="00C71C88" w:rsidTr="008F08B4">
      <w:trPr>
        <w:trHeight w:val="512"/>
      </w:trPr>
      <w:tc>
        <w:tcPr>
          <w:tcW w:w="1111" w:type="pct"/>
          <w:vMerge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02" w:type="pct"/>
          <w:vMerge/>
          <w:shd w:val="clear" w:color="auto" w:fill="F2F2F2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7" w:type="pct"/>
          <w:vMerge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71C88" w:rsidRPr="00C71C88" w:rsidTr="008F08B4">
      <w:trPr>
        <w:trHeight w:val="280"/>
      </w:trPr>
      <w:tc>
        <w:tcPr>
          <w:tcW w:w="1111" w:type="pct"/>
          <w:vMerge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02" w:type="pct"/>
          <w:vMerge/>
          <w:shd w:val="clear" w:color="auto" w:fill="F2F2F2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7" w:type="pct"/>
          <w:vMerge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C71C88" w:rsidRPr="00C71C88" w:rsidTr="008F08B4">
      <w:trPr>
        <w:trHeight w:val="536"/>
      </w:trPr>
      <w:tc>
        <w:tcPr>
          <w:tcW w:w="1111" w:type="pct"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F30A8">
            <w:rPr>
              <w:rFonts w:ascii="Arial" w:hAnsi="Arial" w:cs="Arial"/>
              <w:sz w:val="20"/>
              <w:szCs w:val="20"/>
            </w:rPr>
            <w:t>GAC-FRT-</w:t>
          </w:r>
          <w:r>
            <w:rPr>
              <w:rFonts w:ascii="Arial" w:hAnsi="Arial" w:cs="Arial"/>
              <w:sz w:val="20"/>
              <w:szCs w:val="20"/>
            </w:rPr>
            <w:t>1</w:t>
          </w:r>
          <w:r w:rsidR="005B0B95">
            <w:rPr>
              <w:rFonts w:ascii="Arial" w:hAnsi="Arial" w:cs="Arial"/>
              <w:sz w:val="20"/>
              <w:szCs w:val="20"/>
            </w:rPr>
            <w:t>4</w:t>
          </w:r>
        </w:p>
      </w:tc>
      <w:tc>
        <w:tcPr>
          <w:tcW w:w="2702" w:type="pct"/>
          <w:shd w:val="clear" w:color="auto" w:fill="auto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71C88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187" w:type="pct"/>
        </w:tcPr>
        <w:p w:rsidR="00C71C88" w:rsidRPr="00C71C88" w:rsidRDefault="00C71C88" w:rsidP="00C71C88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71C88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033D3F">
            <w:rPr>
              <w:rFonts w:ascii="Arial" w:hAnsi="Arial" w:cs="Arial"/>
              <w:sz w:val="20"/>
              <w:szCs w:val="20"/>
            </w:rPr>
            <w:t>30/09</w:t>
          </w:r>
          <w:r w:rsidRPr="00C71C88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C71C88" w:rsidRPr="00C71C88" w:rsidRDefault="00C71C88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3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3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7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4"/>
  </w:num>
  <w:num w:numId="4">
    <w:abstractNumId w:val="33"/>
  </w:num>
  <w:num w:numId="5">
    <w:abstractNumId w:val="21"/>
  </w:num>
  <w:num w:numId="6">
    <w:abstractNumId w:val="3"/>
  </w:num>
  <w:num w:numId="7">
    <w:abstractNumId w:val="30"/>
  </w:num>
  <w:num w:numId="8">
    <w:abstractNumId w:val="31"/>
  </w:num>
  <w:num w:numId="9">
    <w:abstractNumId w:val="25"/>
  </w:num>
  <w:num w:numId="10">
    <w:abstractNumId w:val="15"/>
  </w:num>
  <w:num w:numId="11">
    <w:abstractNumId w:val="13"/>
  </w:num>
  <w:num w:numId="12">
    <w:abstractNumId w:val="0"/>
  </w:num>
  <w:num w:numId="13">
    <w:abstractNumId w:val="35"/>
  </w:num>
  <w:num w:numId="14">
    <w:abstractNumId w:val="9"/>
  </w:num>
  <w:num w:numId="15">
    <w:abstractNumId w:val="11"/>
  </w:num>
  <w:num w:numId="16">
    <w:abstractNumId w:val="19"/>
  </w:num>
  <w:num w:numId="17">
    <w:abstractNumId w:val="4"/>
  </w:num>
  <w:num w:numId="18">
    <w:abstractNumId w:val="1"/>
  </w:num>
  <w:num w:numId="19">
    <w:abstractNumId w:val="17"/>
  </w:num>
  <w:num w:numId="20">
    <w:abstractNumId w:val="34"/>
  </w:num>
  <w:num w:numId="21">
    <w:abstractNumId w:val="6"/>
  </w:num>
  <w:num w:numId="22">
    <w:abstractNumId w:val="20"/>
  </w:num>
  <w:num w:numId="23">
    <w:abstractNumId w:val="8"/>
  </w:num>
  <w:num w:numId="24">
    <w:abstractNumId w:val="32"/>
  </w:num>
  <w:num w:numId="25">
    <w:abstractNumId w:val="16"/>
  </w:num>
  <w:num w:numId="26">
    <w:abstractNumId w:val="2"/>
  </w:num>
  <w:num w:numId="27">
    <w:abstractNumId w:val="12"/>
  </w:num>
  <w:num w:numId="28">
    <w:abstractNumId w:val="26"/>
  </w:num>
  <w:num w:numId="29">
    <w:abstractNumId w:val="28"/>
  </w:num>
  <w:num w:numId="30">
    <w:abstractNumId w:val="24"/>
  </w:num>
  <w:num w:numId="31">
    <w:abstractNumId w:val="18"/>
  </w:num>
  <w:num w:numId="32">
    <w:abstractNumId w:val="27"/>
  </w:num>
  <w:num w:numId="33">
    <w:abstractNumId w:val="7"/>
  </w:num>
  <w:num w:numId="34">
    <w:abstractNumId w:val="5"/>
  </w:num>
  <w:num w:numId="35">
    <w:abstractNumId w:val="23"/>
  </w:num>
  <w:num w:numId="3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32523"/>
    <w:rsid w:val="00033D3F"/>
    <w:rsid w:val="000413D8"/>
    <w:rsid w:val="00047722"/>
    <w:rsid w:val="00051BF5"/>
    <w:rsid w:val="00057712"/>
    <w:rsid w:val="00067786"/>
    <w:rsid w:val="000720F0"/>
    <w:rsid w:val="000850F8"/>
    <w:rsid w:val="00091E2A"/>
    <w:rsid w:val="000A64D1"/>
    <w:rsid w:val="000E47AD"/>
    <w:rsid w:val="00101B49"/>
    <w:rsid w:val="00105259"/>
    <w:rsid w:val="00107EDC"/>
    <w:rsid w:val="00111BB2"/>
    <w:rsid w:val="00144D9E"/>
    <w:rsid w:val="00161DFF"/>
    <w:rsid w:val="00173CDD"/>
    <w:rsid w:val="001810A3"/>
    <w:rsid w:val="001829F1"/>
    <w:rsid w:val="00195AE7"/>
    <w:rsid w:val="001C49CD"/>
    <w:rsid w:val="001E39F8"/>
    <w:rsid w:val="001F1180"/>
    <w:rsid w:val="00204567"/>
    <w:rsid w:val="0020492C"/>
    <w:rsid w:val="00211D61"/>
    <w:rsid w:val="002134E3"/>
    <w:rsid w:val="00226663"/>
    <w:rsid w:val="00231BD3"/>
    <w:rsid w:val="00246B47"/>
    <w:rsid w:val="0026155B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AA3"/>
    <w:rsid w:val="002D7FC8"/>
    <w:rsid w:val="002E12FA"/>
    <w:rsid w:val="002F29FB"/>
    <w:rsid w:val="002F4E78"/>
    <w:rsid w:val="002F6ADB"/>
    <w:rsid w:val="00303BB4"/>
    <w:rsid w:val="00326A44"/>
    <w:rsid w:val="003327CB"/>
    <w:rsid w:val="00341523"/>
    <w:rsid w:val="00345C73"/>
    <w:rsid w:val="00371809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77B2E"/>
    <w:rsid w:val="00487410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158EF"/>
    <w:rsid w:val="00547F90"/>
    <w:rsid w:val="0056225E"/>
    <w:rsid w:val="005B00F6"/>
    <w:rsid w:val="005B0B95"/>
    <w:rsid w:val="005C025E"/>
    <w:rsid w:val="005C4D3F"/>
    <w:rsid w:val="005E72DC"/>
    <w:rsid w:val="005F6E78"/>
    <w:rsid w:val="00602EC3"/>
    <w:rsid w:val="00607FE8"/>
    <w:rsid w:val="00625E75"/>
    <w:rsid w:val="00665D04"/>
    <w:rsid w:val="0069563C"/>
    <w:rsid w:val="006B6156"/>
    <w:rsid w:val="006C7B16"/>
    <w:rsid w:val="00700989"/>
    <w:rsid w:val="00717359"/>
    <w:rsid w:val="00726D70"/>
    <w:rsid w:val="00730FBF"/>
    <w:rsid w:val="00763127"/>
    <w:rsid w:val="00767078"/>
    <w:rsid w:val="00782454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C2A70"/>
    <w:rsid w:val="008D47DC"/>
    <w:rsid w:val="008F08B4"/>
    <w:rsid w:val="00925D2C"/>
    <w:rsid w:val="00925EB5"/>
    <w:rsid w:val="009260EE"/>
    <w:rsid w:val="00926CFF"/>
    <w:rsid w:val="00941C3B"/>
    <w:rsid w:val="00944291"/>
    <w:rsid w:val="009467A1"/>
    <w:rsid w:val="00950B63"/>
    <w:rsid w:val="009B66EE"/>
    <w:rsid w:val="009D5DE5"/>
    <w:rsid w:val="00A20801"/>
    <w:rsid w:val="00A20CE8"/>
    <w:rsid w:val="00A536A5"/>
    <w:rsid w:val="00A567D8"/>
    <w:rsid w:val="00A80C13"/>
    <w:rsid w:val="00A822F6"/>
    <w:rsid w:val="00A82CC5"/>
    <w:rsid w:val="00A9330D"/>
    <w:rsid w:val="00AA0E8C"/>
    <w:rsid w:val="00AB382C"/>
    <w:rsid w:val="00AB3949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883"/>
    <w:rsid w:val="00B17A96"/>
    <w:rsid w:val="00B32C5A"/>
    <w:rsid w:val="00B53D8B"/>
    <w:rsid w:val="00B54216"/>
    <w:rsid w:val="00C0134C"/>
    <w:rsid w:val="00C05C5A"/>
    <w:rsid w:val="00C0795F"/>
    <w:rsid w:val="00C13B2F"/>
    <w:rsid w:val="00C33AFB"/>
    <w:rsid w:val="00C515CD"/>
    <w:rsid w:val="00C51DF0"/>
    <w:rsid w:val="00C71C88"/>
    <w:rsid w:val="00C72463"/>
    <w:rsid w:val="00C73274"/>
    <w:rsid w:val="00C75220"/>
    <w:rsid w:val="00C84585"/>
    <w:rsid w:val="00C9034F"/>
    <w:rsid w:val="00C956C1"/>
    <w:rsid w:val="00CA304B"/>
    <w:rsid w:val="00CA4A0E"/>
    <w:rsid w:val="00CB38F7"/>
    <w:rsid w:val="00CB59F5"/>
    <w:rsid w:val="00CC67EC"/>
    <w:rsid w:val="00CD0A1C"/>
    <w:rsid w:val="00CD78EF"/>
    <w:rsid w:val="00CE5A36"/>
    <w:rsid w:val="00CF2B40"/>
    <w:rsid w:val="00CF7C29"/>
    <w:rsid w:val="00D11CF3"/>
    <w:rsid w:val="00D15CA8"/>
    <w:rsid w:val="00D20238"/>
    <w:rsid w:val="00D253D0"/>
    <w:rsid w:val="00D30EF3"/>
    <w:rsid w:val="00D32BA7"/>
    <w:rsid w:val="00D475B5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949FF"/>
    <w:rsid w:val="00EB6183"/>
    <w:rsid w:val="00EF200E"/>
    <w:rsid w:val="00EF5D48"/>
    <w:rsid w:val="00EF6902"/>
    <w:rsid w:val="00F26415"/>
    <w:rsid w:val="00F26BC0"/>
    <w:rsid w:val="00F274E0"/>
    <w:rsid w:val="00F35CE6"/>
    <w:rsid w:val="00F42F38"/>
    <w:rsid w:val="00F84015"/>
    <w:rsid w:val="00FC571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51BF5"/>
    <w:pPr>
      <w:spacing w:before="100" w:beforeAutospacing="1" w:after="100" w:afterAutospacing="1"/>
    </w:pPr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051BF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7</TotalTime>
  <Pages>1</Pages>
  <Words>142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15</cp:revision>
  <cp:lastPrinted>2014-07-14T22:58:00Z</cp:lastPrinted>
  <dcterms:created xsi:type="dcterms:W3CDTF">2014-07-14T22:59:00Z</dcterms:created>
  <dcterms:modified xsi:type="dcterms:W3CDTF">2014-09-18T19:26:00Z</dcterms:modified>
</cp:coreProperties>
</file>