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06"/>
        <w:tblW w:w="14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465"/>
        <w:gridCol w:w="717"/>
        <w:gridCol w:w="3524"/>
        <w:gridCol w:w="1847"/>
        <w:gridCol w:w="1517"/>
        <w:gridCol w:w="1559"/>
        <w:gridCol w:w="2268"/>
        <w:gridCol w:w="1984"/>
      </w:tblGrid>
      <w:tr w:rsidR="006603DE" w:rsidTr="006603DE">
        <w:trPr>
          <w:trHeight w:val="300"/>
        </w:trPr>
        <w:tc>
          <w:tcPr>
            <w:tcW w:w="1423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UNIDAD DE INVESTIGACIÓN Y EXTENSIÓN</w:t>
            </w:r>
          </w:p>
        </w:tc>
      </w:tr>
      <w:tr w:rsidR="006603DE" w:rsidTr="006603DE">
        <w:trPr>
          <w:trHeight w:val="300"/>
        </w:trPr>
        <w:tc>
          <w:tcPr>
            <w:tcW w:w="142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PROGRAMA Y CICLO:</w:t>
            </w:r>
          </w:p>
        </w:tc>
      </w:tr>
      <w:tr w:rsidR="006603DE" w:rsidTr="006603DE">
        <w:trPr>
          <w:trHeight w:val="300"/>
        </w:trPr>
        <w:tc>
          <w:tcPr>
            <w:tcW w:w="15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352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NOMBRE DEL DOCENTE</w:t>
            </w:r>
          </w:p>
        </w:tc>
        <w:tc>
          <w:tcPr>
            <w:tcW w:w="18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TEMA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HORA INIC.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HORA FINAL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NOVEDADES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FIRMA</w:t>
            </w:r>
          </w:p>
        </w:tc>
      </w:tr>
      <w:tr w:rsidR="006603DE" w:rsidTr="006603DE">
        <w:trPr>
          <w:trHeight w:val="31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Default="006603DE" w:rsidP="006603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3DE" w:rsidRPr="00ED5326" w:rsidRDefault="006603DE" w:rsidP="006603D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52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03DE" w:rsidRDefault="006603DE" w:rsidP="006603D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603DE" w:rsidTr="006603DE">
        <w:trPr>
          <w:trHeight w:val="300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32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:rsidR="006603DE" w:rsidRPr="00ED5326" w:rsidRDefault="006603DE" w:rsidP="006603D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6603DE" w:rsidRDefault="006603DE" w:rsidP="004314B6">
      <w:pPr>
        <w:pStyle w:val="Prrafodelista"/>
        <w:spacing w:after="0" w:line="240" w:lineRule="auto"/>
        <w:ind w:left="0"/>
        <w:jc w:val="both"/>
      </w:pPr>
    </w:p>
    <w:p w:rsidR="006603DE" w:rsidRPr="005C025E" w:rsidRDefault="006603DE" w:rsidP="004314B6">
      <w:pPr>
        <w:pStyle w:val="Prrafodelista"/>
        <w:spacing w:after="0" w:line="240" w:lineRule="auto"/>
        <w:ind w:left="0"/>
        <w:jc w:val="both"/>
      </w:pPr>
    </w:p>
    <w:sectPr w:rsidR="006603DE" w:rsidRPr="005C025E" w:rsidSect="009015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915" w:rsidRDefault="00141915">
      <w:r>
        <w:separator/>
      </w:r>
    </w:p>
  </w:endnote>
  <w:endnote w:type="continuationSeparator" w:id="0">
    <w:p w:rsidR="00141915" w:rsidRDefault="0014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9" w:rsidRDefault="00A55A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915" w:rsidRDefault="00141915">
      <w:r>
        <w:separator/>
      </w:r>
    </w:p>
  </w:footnote>
  <w:footnote w:type="continuationSeparator" w:id="0">
    <w:p w:rsidR="00141915" w:rsidRDefault="00141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9" w:rsidRDefault="00A55A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1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8"/>
      <w:gridCol w:w="8650"/>
      <w:gridCol w:w="2408"/>
    </w:tblGrid>
    <w:tr w:rsidR="006603DE" w:rsidRPr="006603DE" w:rsidTr="00067B4E">
      <w:trPr>
        <w:trHeight w:val="508"/>
      </w:trPr>
      <w:tc>
        <w:tcPr>
          <w:tcW w:w="807" w:type="pct"/>
          <w:vMerge w:val="restart"/>
          <w:shd w:val="clear" w:color="auto" w:fill="auto"/>
          <w:vAlign w:val="center"/>
        </w:tcPr>
        <w:p w:rsidR="006603DE" w:rsidRPr="006603DE" w:rsidRDefault="00AC7B52" w:rsidP="00AC7B5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</w:t>
          </w:r>
          <w:r w:rsidR="00067B4E">
            <w:rPr>
              <w:rFonts w:ascii="Calibri" w:hAnsi="Calibri" w:cs="Calibri"/>
              <w:sz w:val="22"/>
              <w:szCs w:val="22"/>
            </w:rPr>
            <w:t xml:space="preserve"> </w:t>
          </w:r>
          <w:r w:rsidR="006603DE">
            <w:rPr>
              <w:noProof/>
              <w:lang w:val="es-CO" w:eastAsia="es-CO"/>
            </w:rPr>
            <w:drawing>
              <wp:inline distT="0" distB="0" distL="0" distR="0" wp14:anchorId="0A0C5053" wp14:editId="1572253F">
                <wp:extent cx="1047750" cy="781050"/>
                <wp:effectExtent l="0" t="0" r="0" b="0"/>
                <wp:docPr id="11" name="Imagen 1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0" w:type="pct"/>
          <w:vMerge w:val="restart"/>
          <w:shd w:val="clear" w:color="auto" w:fill="F2F2F2"/>
          <w:vAlign w:val="center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ASISTENCIA DOCENTE    </w:t>
          </w:r>
        </w:p>
      </w:tc>
      <w:tc>
        <w:tcPr>
          <w:tcW w:w="913" w:type="pct"/>
          <w:vMerge w:val="restart"/>
        </w:tcPr>
        <w:p w:rsidR="006603DE" w:rsidRPr="006603DE" w:rsidRDefault="006603DE" w:rsidP="006603DE">
          <w:pPr>
            <w:rPr>
              <w:rFonts w:ascii="Arial" w:hAnsi="Arial" w:cs="Arial"/>
              <w:sz w:val="20"/>
              <w:szCs w:val="20"/>
            </w:rPr>
          </w:pPr>
          <w:r w:rsidRPr="006603DE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70B91FD" wp14:editId="71EC8846">
                <wp:extent cx="971550" cy="790575"/>
                <wp:effectExtent l="0" t="0" r="0" b="9525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603DE" w:rsidRPr="006603DE" w:rsidTr="00067B4E">
      <w:trPr>
        <w:trHeight w:val="492"/>
      </w:trPr>
      <w:tc>
        <w:tcPr>
          <w:tcW w:w="807" w:type="pct"/>
          <w:vMerge/>
          <w:shd w:val="clear" w:color="auto" w:fill="auto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80" w:type="pct"/>
          <w:vMerge/>
          <w:shd w:val="clear" w:color="auto" w:fill="F2F2F2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3" w:type="pct"/>
          <w:vMerge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603DE" w:rsidRPr="006603DE" w:rsidTr="00067B4E">
      <w:trPr>
        <w:trHeight w:val="269"/>
      </w:trPr>
      <w:tc>
        <w:tcPr>
          <w:tcW w:w="807" w:type="pct"/>
          <w:vMerge/>
          <w:shd w:val="clear" w:color="auto" w:fill="auto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80" w:type="pct"/>
          <w:vMerge/>
          <w:shd w:val="clear" w:color="auto" w:fill="F2F2F2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3" w:type="pct"/>
          <w:vMerge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603DE" w:rsidRPr="006603DE" w:rsidTr="00067B4E">
      <w:trPr>
        <w:trHeight w:val="515"/>
      </w:trPr>
      <w:tc>
        <w:tcPr>
          <w:tcW w:w="807" w:type="pct"/>
          <w:shd w:val="clear" w:color="auto" w:fill="auto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603D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3280" w:type="pct"/>
          <w:shd w:val="clear" w:color="auto" w:fill="auto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603D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603DE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913" w:type="pct"/>
        </w:tcPr>
        <w:p w:rsidR="006603DE" w:rsidRPr="006603DE" w:rsidRDefault="006603DE" w:rsidP="006603D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603D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A55AF9">
            <w:rPr>
              <w:rFonts w:ascii="Arial" w:hAnsi="Arial" w:cs="Arial"/>
              <w:sz w:val="20"/>
              <w:szCs w:val="20"/>
            </w:rPr>
            <w:t>30/09</w:t>
          </w:r>
          <w:r w:rsidRPr="006603D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6603DE" w:rsidRDefault="006603DE">
    <w:pPr>
      <w:pStyle w:val="Encabezado"/>
      <w:rPr>
        <w:lang w:val="es-CO"/>
      </w:rPr>
    </w:pPr>
  </w:p>
  <w:p w:rsidR="006603DE" w:rsidRPr="006603DE" w:rsidRDefault="006603DE">
    <w:pPr>
      <w:pStyle w:val="Encabezado"/>
      <w:rPr>
        <w:lang w:val="es-CO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55E8F9CA" wp14:editId="65C38F59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62A1A"/>
    <w:rsid w:val="00067786"/>
    <w:rsid w:val="00067B4E"/>
    <w:rsid w:val="000720F0"/>
    <w:rsid w:val="00081E6B"/>
    <w:rsid w:val="000850F8"/>
    <w:rsid w:val="000864D6"/>
    <w:rsid w:val="00091E2A"/>
    <w:rsid w:val="000A289A"/>
    <w:rsid w:val="000A64D1"/>
    <w:rsid w:val="000E47AD"/>
    <w:rsid w:val="000F4230"/>
    <w:rsid w:val="00101B49"/>
    <w:rsid w:val="00111BB2"/>
    <w:rsid w:val="00141915"/>
    <w:rsid w:val="00161DFF"/>
    <w:rsid w:val="0017378E"/>
    <w:rsid w:val="001810A3"/>
    <w:rsid w:val="001829F1"/>
    <w:rsid w:val="00193C14"/>
    <w:rsid w:val="001C49CD"/>
    <w:rsid w:val="001F1180"/>
    <w:rsid w:val="002019C4"/>
    <w:rsid w:val="002134E3"/>
    <w:rsid w:val="00226663"/>
    <w:rsid w:val="00231BD3"/>
    <w:rsid w:val="00235B40"/>
    <w:rsid w:val="00246B47"/>
    <w:rsid w:val="0026155B"/>
    <w:rsid w:val="00281FE1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0A55"/>
    <w:rsid w:val="003327CB"/>
    <w:rsid w:val="00345C73"/>
    <w:rsid w:val="003570AB"/>
    <w:rsid w:val="00371809"/>
    <w:rsid w:val="00372687"/>
    <w:rsid w:val="00372D87"/>
    <w:rsid w:val="003C644B"/>
    <w:rsid w:val="003E54A7"/>
    <w:rsid w:val="003F26D8"/>
    <w:rsid w:val="00400951"/>
    <w:rsid w:val="00417684"/>
    <w:rsid w:val="004314B6"/>
    <w:rsid w:val="00446D47"/>
    <w:rsid w:val="00454221"/>
    <w:rsid w:val="00460080"/>
    <w:rsid w:val="0046344B"/>
    <w:rsid w:val="00470D96"/>
    <w:rsid w:val="00473C1D"/>
    <w:rsid w:val="004811F7"/>
    <w:rsid w:val="004907FE"/>
    <w:rsid w:val="0049242F"/>
    <w:rsid w:val="004A441F"/>
    <w:rsid w:val="004C1A42"/>
    <w:rsid w:val="004C5222"/>
    <w:rsid w:val="004E3854"/>
    <w:rsid w:val="004F4893"/>
    <w:rsid w:val="004F6077"/>
    <w:rsid w:val="004F7323"/>
    <w:rsid w:val="00514BDB"/>
    <w:rsid w:val="00547F90"/>
    <w:rsid w:val="0056225E"/>
    <w:rsid w:val="00591D32"/>
    <w:rsid w:val="005A56D5"/>
    <w:rsid w:val="005B00F6"/>
    <w:rsid w:val="005B5066"/>
    <w:rsid w:val="005C025E"/>
    <w:rsid w:val="005C4D3F"/>
    <w:rsid w:val="005E72DC"/>
    <w:rsid w:val="005F6E78"/>
    <w:rsid w:val="00602EC3"/>
    <w:rsid w:val="00625E75"/>
    <w:rsid w:val="006603DE"/>
    <w:rsid w:val="00665D04"/>
    <w:rsid w:val="00693B9C"/>
    <w:rsid w:val="0069563C"/>
    <w:rsid w:val="006B6156"/>
    <w:rsid w:val="00700989"/>
    <w:rsid w:val="00717359"/>
    <w:rsid w:val="00726D70"/>
    <w:rsid w:val="00763127"/>
    <w:rsid w:val="00767078"/>
    <w:rsid w:val="00767592"/>
    <w:rsid w:val="00782454"/>
    <w:rsid w:val="00797A76"/>
    <w:rsid w:val="007A299A"/>
    <w:rsid w:val="007A632B"/>
    <w:rsid w:val="007B1DDD"/>
    <w:rsid w:val="007B5F2A"/>
    <w:rsid w:val="007D73EA"/>
    <w:rsid w:val="007E49A9"/>
    <w:rsid w:val="007F3553"/>
    <w:rsid w:val="007F3D10"/>
    <w:rsid w:val="007F78DA"/>
    <w:rsid w:val="008121A4"/>
    <w:rsid w:val="00815B07"/>
    <w:rsid w:val="00816642"/>
    <w:rsid w:val="00850713"/>
    <w:rsid w:val="00851241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901589"/>
    <w:rsid w:val="00910BC1"/>
    <w:rsid w:val="009260EE"/>
    <w:rsid w:val="00926CFF"/>
    <w:rsid w:val="00941C3B"/>
    <w:rsid w:val="009420CB"/>
    <w:rsid w:val="00944291"/>
    <w:rsid w:val="00950B63"/>
    <w:rsid w:val="00961210"/>
    <w:rsid w:val="009B66EE"/>
    <w:rsid w:val="009D5DE5"/>
    <w:rsid w:val="00A20801"/>
    <w:rsid w:val="00A536A5"/>
    <w:rsid w:val="00A55AF9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C7B52"/>
    <w:rsid w:val="00AD29D3"/>
    <w:rsid w:val="00AE0A60"/>
    <w:rsid w:val="00AE3012"/>
    <w:rsid w:val="00AE45E0"/>
    <w:rsid w:val="00AF55AC"/>
    <w:rsid w:val="00B04782"/>
    <w:rsid w:val="00B17A96"/>
    <w:rsid w:val="00B32C5A"/>
    <w:rsid w:val="00B53D8B"/>
    <w:rsid w:val="00B54216"/>
    <w:rsid w:val="00B829AB"/>
    <w:rsid w:val="00B83613"/>
    <w:rsid w:val="00BA1EE6"/>
    <w:rsid w:val="00C0134C"/>
    <w:rsid w:val="00C05C5A"/>
    <w:rsid w:val="00C0795F"/>
    <w:rsid w:val="00C13B2F"/>
    <w:rsid w:val="00C33AFB"/>
    <w:rsid w:val="00C40647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F7C29"/>
    <w:rsid w:val="00D11CF3"/>
    <w:rsid w:val="00D20238"/>
    <w:rsid w:val="00D24418"/>
    <w:rsid w:val="00D253D0"/>
    <w:rsid w:val="00D30EF3"/>
    <w:rsid w:val="00D86699"/>
    <w:rsid w:val="00D96522"/>
    <w:rsid w:val="00DA393A"/>
    <w:rsid w:val="00DA7738"/>
    <w:rsid w:val="00DB0C34"/>
    <w:rsid w:val="00DB5A02"/>
    <w:rsid w:val="00DC523B"/>
    <w:rsid w:val="00E002E3"/>
    <w:rsid w:val="00E01409"/>
    <w:rsid w:val="00E02069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A6D49"/>
    <w:rsid w:val="00EB6183"/>
    <w:rsid w:val="00ED5326"/>
    <w:rsid w:val="00EF200E"/>
    <w:rsid w:val="00EF3CDB"/>
    <w:rsid w:val="00EF5D48"/>
    <w:rsid w:val="00F274E0"/>
    <w:rsid w:val="00F35CE6"/>
    <w:rsid w:val="00F42F38"/>
    <w:rsid w:val="00F52F8C"/>
    <w:rsid w:val="00F84015"/>
    <w:rsid w:val="00FA745B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25</TotalTime>
  <Pages>1</Pages>
  <Words>22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27</cp:revision>
  <cp:lastPrinted>2009-05-07T20:38:00Z</cp:lastPrinted>
  <dcterms:created xsi:type="dcterms:W3CDTF">2012-10-01T13:22:00Z</dcterms:created>
  <dcterms:modified xsi:type="dcterms:W3CDTF">2014-09-18T19:46:00Z</dcterms:modified>
</cp:coreProperties>
</file>