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1FB" w:rsidRPr="00D90C7E" w:rsidRDefault="001E11FB" w:rsidP="00822EB0">
      <w:pPr>
        <w:jc w:val="center"/>
        <w:rPr>
          <w:rFonts w:ascii="Arial" w:hAnsi="Arial" w:cs="Arial"/>
          <w:b/>
          <w:bCs/>
          <w:sz w:val="22"/>
        </w:rPr>
      </w:pPr>
      <w:bookmarkStart w:id="0" w:name="_GoBack"/>
      <w:bookmarkEnd w:id="0"/>
      <w:r w:rsidRPr="00D90C7E">
        <w:rPr>
          <w:rFonts w:ascii="Arial" w:hAnsi="Arial" w:cs="Arial"/>
          <w:b/>
          <w:bCs/>
          <w:sz w:val="22"/>
        </w:rPr>
        <w:t>CENTRO DE INVESTIGACIÓN Y EXTENSION</w:t>
      </w:r>
    </w:p>
    <w:p w:rsidR="001E11FB" w:rsidRPr="00D90C7E" w:rsidRDefault="001E11FB" w:rsidP="001E11FB">
      <w:pPr>
        <w:jc w:val="center"/>
        <w:rPr>
          <w:rFonts w:ascii="Arial" w:hAnsi="Arial" w:cs="Arial"/>
          <w:b/>
          <w:bCs/>
          <w:sz w:val="22"/>
        </w:rPr>
      </w:pPr>
    </w:p>
    <w:p w:rsidR="001E11FB" w:rsidRPr="00D90C7E" w:rsidRDefault="001E11FB" w:rsidP="001E11FB">
      <w:pPr>
        <w:rPr>
          <w:rFonts w:ascii="Arial" w:hAnsi="Arial" w:cs="Arial"/>
          <w:b/>
          <w:bCs/>
          <w:sz w:val="22"/>
        </w:rPr>
      </w:pP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  <w:t>PERIODO ACADEMICO:</w:t>
      </w:r>
    </w:p>
    <w:p w:rsidR="001E11FB" w:rsidRPr="00D90C7E" w:rsidRDefault="001E11FB" w:rsidP="001E11FB">
      <w:pPr>
        <w:pStyle w:val="Ttulo1"/>
        <w:ind w:left="0"/>
        <w:rPr>
          <w:rFonts w:ascii="Arial" w:hAnsi="Arial" w:cs="Arial"/>
          <w:sz w:val="22"/>
        </w:rPr>
      </w:pPr>
      <w:r w:rsidRPr="00D90C7E">
        <w:rPr>
          <w:rFonts w:ascii="Arial" w:hAnsi="Arial" w:cs="Arial"/>
          <w:sz w:val="22"/>
        </w:rPr>
        <w:t xml:space="preserve">CARRERA:                                                                                              </w:t>
      </w:r>
      <w:r w:rsidR="00D90C7E">
        <w:rPr>
          <w:rFonts w:ascii="Arial" w:hAnsi="Arial" w:cs="Arial"/>
          <w:sz w:val="22"/>
        </w:rPr>
        <w:tab/>
      </w:r>
      <w:r w:rsidRPr="00D90C7E">
        <w:rPr>
          <w:rFonts w:ascii="Arial" w:hAnsi="Arial" w:cs="Arial"/>
          <w:sz w:val="22"/>
        </w:rPr>
        <w:t>MES:</w:t>
      </w:r>
    </w:p>
    <w:p w:rsidR="001E11FB" w:rsidRPr="001E11FB" w:rsidRDefault="001E11FB" w:rsidP="001E11FB">
      <w:pPr>
        <w:rPr>
          <w:rFonts w:asciiTheme="minorHAnsi" w:hAnsiTheme="minorHAnsi" w:cs="Tahoma"/>
          <w:b/>
          <w:bCs/>
        </w:rPr>
      </w:pP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</w:r>
      <w:r w:rsidRPr="00D90C7E">
        <w:rPr>
          <w:rFonts w:ascii="Arial" w:hAnsi="Arial" w:cs="Arial"/>
          <w:b/>
          <w:bCs/>
          <w:sz w:val="22"/>
        </w:rPr>
        <w:tab/>
        <w:t>FECHA</w:t>
      </w:r>
      <w:r w:rsidRPr="001E11FB">
        <w:rPr>
          <w:rFonts w:asciiTheme="minorHAnsi" w:hAnsiTheme="minorHAnsi" w:cs="Tahoma"/>
          <w:b/>
          <w:bCs/>
        </w:rPr>
        <w:t>:</w:t>
      </w:r>
    </w:p>
    <w:tbl>
      <w:tblPr>
        <w:tblW w:w="17880" w:type="dxa"/>
        <w:tblInd w:w="-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2377"/>
        <w:gridCol w:w="363"/>
        <w:gridCol w:w="363"/>
        <w:gridCol w:w="364"/>
        <w:gridCol w:w="363"/>
        <w:gridCol w:w="363"/>
        <w:gridCol w:w="364"/>
        <w:gridCol w:w="363"/>
        <w:gridCol w:w="363"/>
        <w:gridCol w:w="364"/>
        <w:gridCol w:w="363"/>
        <w:gridCol w:w="363"/>
        <w:gridCol w:w="364"/>
        <w:gridCol w:w="363"/>
        <w:gridCol w:w="363"/>
        <w:gridCol w:w="364"/>
        <w:gridCol w:w="363"/>
        <w:gridCol w:w="363"/>
        <w:gridCol w:w="364"/>
        <w:gridCol w:w="363"/>
        <w:gridCol w:w="363"/>
        <w:gridCol w:w="364"/>
        <w:gridCol w:w="363"/>
        <w:gridCol w:w="363"/>
        <w:gridCol w:w="364"/>
        <w:gridCol w:w="363"/>
        <w:gridCol w:w="363"/>
        <w:gridCol w:w="364"/>
        <w:gridCol w:w="363"/>
        <w:gridCol w:w="363"/>
        <w:gridCol w:w="364"/>
        <w:gridCol w:w="363"/>
        <w:gridCol w:w="363"/>
        <w:gridCol w:w="364"/>
        <w:gridCol w:w="363"/>
        <w:gridCol w:w="363"/>
        <w:gridCol w:w="364"/>
        <w:gridCol w:w="363"/>
        <w:gridCol w:w="363"/>
        <w:gridCol w:w="364"/>
        <w:gridCol w:w="709"/>
      </w:tblGrid>
      <w:tr w:rsidR="001E11FB" w:rsidTr="005A2A9D">
        <w:trPr>
          <w:cantSplit/>
          <w:trHeight w:val="284"/>
        </w:trPr>
        <w:tc>
          <w:tcPr>
            <w:tcW w:w="624" w:type="dxa"/>
          </w:tcPr>
          <w:p w:rsidR="001E11FB" w:rsidRPr="00556248" w:rsidRDefault="001E11FB" w:rsidP="00A12F21">
            <w:pPr>
              <w:pStyle w:val="Ttulo3"/>
            </w:pPr>
            <w:r w:rsidRPr="00556248">
              <w:t>No</w:t>
            </w:r>
          </w:p>
        </w:tc>
        <w:tc>
          <w:tcPr>
            <w:tcW w:w="2377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556248">
              <w:rPr>
                <w:rFonts w:ascii="Arial" w:hAnsi="Arial" w:cs="Arial"/>
                <w:b/>
                <w:bCs/>
                <w:sz w:val="18"/>
              </w:rPr>
              <w:t>NOMBRES Y APELLIDOS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1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2</w:t>
            </w:r>
          </w:p>
        </w:tc>
        <w:tc>
          <w:tcPr>
            <w:tcW w:w="364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3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4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5</w:t>
            </w:r>
          </w:p>
        </w:tc>
        <w:tc>
          <w:tcPr>
            <w:tcW w:w="364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6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7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8</w:t>
            </w:r>
          </w:p>
        </w:tc>
        <w:tc>
          <w:tcPr>
            <w:tcW w:w="364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9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10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11</w:t>
            </w:r>
          </w:p>
        </w:tc>
        <w:tc>
          <w:tcPr>
            <w:tcW w:w="364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12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13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14</w:t>
            </w:r>
          </w:p>
        </w:tc>
        <w:tc>
          <w:tcPr>
            <w:tcW w:w="364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15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16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17</w:t>
            </w:r>
          </w:p>
        </w:tc>
        <w:tc>
          <w:tcPr>
            <w:tcW w:w="364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18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19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20</w:t>
            </w:r>
          </w:p>
        </w:tc>
        <w:tc>
          <w:tcPr>
            <w:tcW w:w="364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21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22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23</w:t>
            </w:r>
          </w:p>
        </w:tc>
        <w:tc>
          <w:tcPr>
            <w:tcW w:w="364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24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25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26</w:t>
            </w:r>
          </w:p>
        </w:tc>
        <w:tc>
          <w:tcPr>
            <w:tcW w:w="364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27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28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29</w:t>
            </w:r>
          </w:p>
        </w:tc>
        <w:tc>
          <w:tcPr>
            <w:tcW w:w="364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30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556248">
              <w:rPr>
                <w:rFonts w:ascii="Arial" w:hAnsi="Arial" w:cs="Arial"/>
                <w:b/>
                <w:bCs/>
                <w:sz w:val="16"/>
              </w:rPr>
              <w:t>31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556248">
              <w:rPr>
                <w:rFonts w:ascii="Arial" w:hAnsi="Arial" w:cs="Arial"/>
                <w:b/>
                <w:bCs/>
                <w:sz w:val="14"/>
              </w:rPr>
              <w:t>SU</w:t>
            </w:r>
          </w:p>
        </w:tc>
        <w:tc>
          <w:tcPr>
            <w:tcW w:w="364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556248">
              <w:rPr>
                <w:rFonts w:ascii="Arial" w:hAnsi="Arial" w:cs="Arial"/>
                <w:b/>
                <w:bCs/>
                <w:sz w:val="14"/>
              </w:rPr>
              <w:t>EF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556248">
              <w:rPr>
                <w:rFonts w:ascii="Arial" w:hAnsi="Arial" w:cs="Arial"/>
                <w:b/>
                <w:bCs/>
                <w:sz w:val="14"/>
              </w:rPr>
              <w:t>HB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556248">
              <w:rPr>
                <w:rFonts w:ascii="Arial" w:hAnsi="Arial" w:cs="Arial"/>
                <w:b/>
                <w:bCs/>
                <w:sz w:val="14"/>
              </w:rPr>
              <w:t>RM</w:t>
            </w:r>
          </w:p>
        </w:tc>
        <w:tc>
          <w:tcPr>
            <w:tcW w:w="364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556248">
              <w:rPr>
                <w:rFonts w:ascii="Arial" w:hAnsi="Arial" w:cs="Arial"/>
                <w:b/>
                <w:bCs/>
                <w:sz w:val="14"/>
              </w:rPr>
              <w:t>RP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556248">
              <w:rPr>
                <w:rFonts w:ascii="Arial" w:hAnsi="Arial" w:cs="Arial"/>
                <w:b/>
                <w:bCs/>
                <w:sz w:val="14"/>
              </w:rPr>
              <w:t>TG</w:t>
            </w:r>
          </w:p>
        </w:tc>
        <w:tc>
          <w:tcPr>
            <w:tcW w:w="363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4"/>
                <w:lang w:val="en-US"/>
              </w:rPr>
            </w:pPr>
            <w:r w:rsidRPr="00556248">
              <w:rPr>
                <w:rFonts w:ascii="Arial" w:hAnsi="Arial" w:cs="Arial"/>
                <w:b/>
                <w:bCs/>
                <w:sz w:val="14"/>
                <w:lang w:val="en-US"/>
              </w:rPr>
              <w:t>SM</w:t>
            </w:r>
          </w:p>
        </w:tc>
        <w:tc>
          <w:tcPr>
            <w:tcW w:w="364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4"/>
                <w:lang w:val="en-US"/>
              </w:rPr>
            </w:pPr>
            <w:r w:rsidRPr="00556248">
              <w:rPr>
                <w:rFonts w:ascii="Arial" w:hAnsi="Arial" w:cs="Arial"/>
                <w:b/>
                <w:bCs/>
                <w:sz w:val="14"/>
                <w:lang w:val="en-US"/>
              </w:rPr>
              <w:t>OTS</w:t>
            </w:r>
          </w:p>
        </w:tc>
        <w:tc>
          <w:tcPr>
            <w:tcW w:w="709" w:type="dxa"/>
          </w:tcPr>
          <w:p w:rsidR="001E11FB" w:rsidRPr="00556248" w:rsidRDefault="001E11FB" w:rsidP="00A12F21">
            <w:pPr>
              <w:jc w:val="center"/>
              <w:rPr>
                <w:rFonts w:ascii="Arial" w:hAnsi="Arial" w:cs="Arial"/>
                <w:b/>
                <w:bCs/>
                <w:sz w:val="14"/>
                <w:lang w:val="en-US"/>
              </w:rPr>
            </w:pPr>
            <w:r w:rsidRPr="00556248">
              <w:rPr>
                <w:rFonts w:ascii="Arial" w:hAnsi="Arial" w:cs="Arial"/>
                <w:b/>
                <w:bCs/>
                <w:sz w:val="14"/>
                <w:lang w:val="en-US"/>
              </w:rPr>
              <w:t>TOTAL</w:t>
            </w:r>
          </w:p>
        </w:tc>
      </w:tr>
      <w:tr w:rsidR="001E11FB" w:rsidTr="005A2A9D">
        <w:trPr>
          <w:cantSplit/>
          <w:trHeight w:val="284"/>
        </w:trPr>
        <w:tc>
          <w:tcPr>
            <w:tcW w:w="62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  <w:lang w:val="en-US"/>
              </w:rPr>
            </w:pPr>
          </w:p>
        </w:tc>
        <w:tc>
          <w:tcPr>
            <w:tcW w:w="2377" w:type="dxa"/>
          </w:tcPr>
          <w:p w:rsidR="001E11FB" w:rsidRDefault="001E11FB" w:rsidP="00A12F21">
            <w:pPr>
              <w:rPr>
                <w:rFonts w:ascii="Tahoma" w:hAnsi="Tahoma" w:cs="Tahoma"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709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</w:tr>
      <w:tr w:rsidR="001E11FB" w:rsidTr="005A2A9D">
        <w:trPr>
          <w:cantSplit/>
          <w:trHeight w:val="284"/>
        </w:trPr>
        <w:tc>
          <w:tcPr>
            <w:tcW w:w="62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2377" w:type="dxa"/>
          </w:tcPr>
          <w:p w:rsidR="001E11FB" w:rsidRDefault="001E11FB" w:rsidP="00A12F21">
            <w:pPr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709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</w:tr>
      <w:tr w:rsidR="001E11FB" w:rsidTr="005A2A9D">
        <w:trPr>
          <w:cantSplit/>
          <w:trHeight w:val="284"/>
        </w:trPr>
        <w:tc>
          <w:tcPr>
            <w:tcW w:w="62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2377" w:type="dxa"/>
          </w:tcPr>
          <w:p w:rsidR="001E11FB" w:rsidRDefault="001E11FB" w:rsidP="00A12F21">
            <w:pPr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709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</w:tr>
      <w:tr w:rsidR="001E11FB" w:rsidTr="005A2A9D">
        <w:trPr>
          <w:cantSplit/>
          <w:trHeight w:val="284"/>
        </w:trPr>
        <w:tc>
          <w:tcPr>
            <w:tcW w:w="62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2377" w:type="dxa"/>
          </w:tcPr>
          <w:p w:rsidR="001E11FB" w:rsidRDefault="001E11FB" w:rsidP="00A12F21">
            <w:pPr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709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</w:tr>
      <w:tr w:rsidR="001E11FB" w:rsidTr="005A2A9D">
        <w:trPr>
          <w:cantSplit/>
          <w:trHeight w:val="284"/>
        </w:trPr>
        <w:tc>
          <w:tcPr>
            <w:tcW w:w="62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2377" w:type="dxa"/>
          </w:tcPr>
          <w:p w:rsidR="001E11FB" w:rsidRDefault="001E11FB" w:rsidP="00A12F21">
            <w:pPr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709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</w:tr>
      <w:tr w:rsidR="001E11FB" w:rsidTr="005A2A9D">
        <w:trPr>
          <w:cantSplit/>
          <w:trHeight w:val="284"/>
        </w:trPr>
        <w:tc>
          <w:tcPr>
            <w:tcW w:w="62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2377" w:type="dxa"/>
          </w:tcPr>
          <w:p w:rsidR="001E11FB" w:rsidRDefault="001E11FB" w:rsidP="00A12F21">
            <w:pPr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709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</w:tr>
      <w:tr w:rsidR="001E11FB" w:rsidTr="005A2A9D">
        <w:trPr>
          <w:cantSplit/>
          <w:trHeight w:val="284"/>
        </w:trPr>
        <w:tc>
          <w:tcPr>
            <w:tcW w:w="62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2377" w:type="dxa"/>
          </w:tcPr>
          <w:p w:rsidR="001E11FB" w:rsidRDefault="001E11FB" w:rsidP="00A12F21">
            <w:pPr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709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</w:tr>
      <w:tr w:rsidR="001E11FB" w:rsidTr="005A2A9D">
        <w:trPr>
          <w:cantSplit/>
          <w:trHeight w:val="284"/>
        </w:trPr>
        <w:tc>
          <w:tcPr>
            <w:tcW w:w="62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2377" w:type="dxa"/>
          </w:tcPr>
          <w:p w:rsidR="001E11FB" w:rsidRDefault="001E11FB" w:rsidP="00A12F21">
            <w:pPr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709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</w:tr>
      <w:tr w:rsidR="001E11FB" w:rsidTr="005A2A9D">
        <w:trPr>
          <w:cantSplit/>
          <w:trHeight w:val="284"/>
        </w:trPr>
        <w:tc>
          <w:tcPr>
            <w:tcW w:w="62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2377" w:type="dxa"/>
          </w:tcPr>
          <w:p w:rsidR="001E11FB" w:rsidRDefault="001E11FB" w:rsidP="00A12F21">
            <w:pPr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709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</w:tr>
      <w:tr w:rsidR="001E11FB" w:rsidTr="005A2A9D">
        <w:trPr>
          <w:cantSplit/>
          <w:trHeight w:val="284"/>
        </w:trPr>
        <w:tc>
          <w:tcPr>
            <w:tcW w:w="62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2377" w:type="dxa"/>
          </w:tcPr>
          <w:p w:rsidR="001E11FB" w:rsidRDefault="001E11FB" w:rsidP="00A12F21">
            <w:pPr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709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</w:tr>
      <w:tr w:rsidR="001E11FB" w:rsidTr="005A2A9D">
        <w:trPr>
          <w:cantSplit/>
          <w:trHeight w:val="284"/>
        </w:trPr>
        <w:tc>
          <w:tcPr>
            <w:tcW w:w="62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2377" w:type="dxa"/>
          </w:tcPr>
          <w:p w:rsidR="001E11FB" w:rsidRDefault="001E11FB" w:rsidP="00A12F21">
            <w:pPr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709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</w:tr>
      <w:tr w:rsidR="001E11FB" w:rsidTr="005A2A9D">
        <w:trPr>
          <w:cantSplit/>
          <w:trHeight w:val="284"/>
        </w:trPr>
        <w:tc>
          <w:tcPr>
            <w:tcW w:w="62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2377" w:type="dxa"/>
          </w:tcPr>
          <w:p w:rsidR="001E11FB" w:rsidRDefault="001E11FB" w:rsidP="00A12F21">
            <w:pPr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709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</w:tr>
      <w:tr w:rsidR="001E11FB" w:rsidTr="005A2A9D">
        <w:trPr>
          <w:cantSplit/>
          <w:trHeight w:val="284"/>
        </w:trPr>
        <w:tc>
          <w:tcPr>
            <w:tcW w:w="62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2377" w:type="dxa"/>
          </w:tcPr>
          <w:p w:rsidR="001E11FB" w:rsidRDefault="001E11FB" w:rsidP="00A12F21">
            <w:pPr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709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</w:tr>
      <w:tr w:rsidR="001E11FB" w:rsidTr="005A2A9D">
        <w:trPr>
          <w:cantSplit/>
          <w:trHeight w:val="284"/>
        </w:trPr>
        <w:tc>
          <w:tcPr>
            <w:tcW w:w="62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2377" w:type="dxa"/>
          </w:tcPr>
          <w:p w:rsidR="001E11FB" w:rsidRDefault="001E11FB" w:rsidP="00A12F21">
            <w:pPr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3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364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709" w:type="dxa"/>
          </w:tcPr>
          <w:p w:rsidR="001E11FB" w:rsidRDefault="001E11FB" w:rsidP="00A12F21">
            <w:pPr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</w:tc>
      </w:tr>
    </w:tbl>
    <w:p w:rsidR="00822EB0" w:rsidRPr="005E7FA9" w:rsidRDefault="00822EB0" w:rsidP="001E11FB">
      <w:pPr>
        <w:spacing w:line="360" w:lineRule="auto"/>
        <w:rPr>
          <w:rFonts w:ascii="Arial" w:hAnsi="Arial" w:cs="Arial"/>
          <w:sz w:val="16"/>
          <w:szCs w:val="16"/>
        </w:rPr>
      </w:pPr>
    </w:p>
    <w:p w:rsidR="001E11FB" w:rsidRPr="005E7FA9" w:rsidRDefault="001E11FB" w:rsidP="001E11FB">
      <w:pPr>
        <w:spacing w:line="360" w:lineRule="auto"/>
        <w:rPr>
          <w:rFonts w:ascii="Arial" w:hAnsi="Arial" w:cs="Arial"/>
          <w:sz w:val="16"/>
          <w:szCs w:val="16"/>
        </w:rPr>
      </w:pPr>
      <w:r w:rsidRPr="005E7FA9">
        <w:rPr>
          <w:rFonts w:ascii="Arial" w:hAnsi="Arial" w:cs="Arial"/>
          <w:sz w:val="16"/>
          <w:szCs w:val="16"/>
        </w:rPr>
        <w:t>CONVENCIONES:</w:t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  <w:t>F</w:t>
      </w:r>
      <w:r w:rsidRPr="005E7FA9">
        <w:rPr>
          <w:rFonts w:ascii="Arial" w:hAnsi="Arial" w:cs="Arial"/>
          <w:sz w:val="16"/>
          <w:szCs w:val="16"/>
        </w:rPr>
        <w:tab/>
        <w:t>FALTA</w:t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  <w:t>SU</w:t>
      </w:r>
      <w:r w:rsidRPr="005E7FA9">
        <w:rPr>
          <w:rFonts w:ascii="Arial" w:hAnsi="Arial" w:cs="Arial"/>
          <w:sz w:val="16"/>
          <w:szCs w:val="16"/>
        </w:rPr>
        <w:tab/>
        <w:t>Supletorio</w:t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  <w:t>RP</w:t>
      </w:r>
      <w:r w:rsidRPr="005E7FA9">
        <w:rPr>
          <w:rFonts w:ascii="Arial" w:hAnsi="Arial" w:cs="Arial"/>
          <w:sz w:val="16"/>
          <w:szCs w:val="16"/>
        </w:rPr>
        <w:tab/>
        <w:t>Recupera</w:t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</w:r>
    </w:p>
    <w:p w:rsidR="001E11FB" w:rsidRPr="005E7FA9" w:rsidRDefault="001E11FB" w:rsidP="001E11FB">
      <w:pPr>
        <w:spacing w:line="360" w:lineRule="auto"/>
        <w:rPr>
          <w:rFonts w:ascii="Arial" w:hAnsi="Arial" w:cs="Arial"/>
          <w:sz w:val="16"/>
          <w:szCs w:val="16"/>
        </w:rPr>
      </w:pPr>
      <w:r w:rsidRPr="005E7FA9">
        <w:rPr>
          <w:rFonts w:ascii="Arial" w:hAnsi="Arial" w:cs="Arial"/>
          <w:noProof/>
          <w:sz w:val="16"/>
          <w:szCs w:val="16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DEEC61" wp14:editId="6A1EEF7F">
                <wp:simplePos x="0" y="0"/>
                <wp:positionH relativeFrom="column">
                  <wp:posOffset>1351915</wp:posOffset>
                </wp:positionH>
                <wp:positionV relativeFrom="paragraph">
                  <wp:posOffset>73660</wp:posOffset>
                </wp:positionV>
                <wp:extent cx="177800" cy="0"/>
                <wp:effectExtent l="8890" t="6985" r="13335" b="12065"/>
                <wp:wrapNone/>
                <wp:docPr id="7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45pt,5.8pt" to="120.4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8GLGAIAADE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"/>
            </w:pict>
          </mc:Fallback>
        </mc:AlternateContent>
      </w:r>
      <w:r w:rsidRPr="005E7FA9">
        <w:rPr>
          <w:rFonts w:ascii="Arial" w:hAnsi="Arial" w:cs="Arial"/>
          <w:noProof/>
          <w:sz w:val="16"/>
          <w:szCs w:val="16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D6C60F" wp14:editId="2D790F02">
                <wp:simplePos x="0" y="0"/>
                <wp:positionH relativeFrom="column">
                  <wp:posOffset>1364615</wp:posOffset>
                </wp:positionH>
                <wp:positionV relativeFrom="paragraph">
                  <wp:posOffset>48260</wp:posOffset>
                </wp:positionV>
                <wp:extent cx="0" cy="152400"/>
                <wp:effectExtent l="12065" t="10160" r="6985" b="8890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45pt,3.8pt" to="107.4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"/>
            </w:pict>
          </mc:Fallback>
        </mc:AlternateContent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  <w:t>RETARDO</w:t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  <w:t>EF</w:t>
      </w:r>
      <w:r w:rsidRPr="005E7FA9">
        <w:rPr>
          <w:rFonts w:ascii="Arial" w:hAnsi="Arial" w:cs="Arial"/>
          <w:sz w:val="16"/>
          <w:szCs w:val="16"/>
        </w:rPr>
        <w:tab/>
        <w:t>Examen Final</w:t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  <w:t>TG</w:t>
      </w:r>
      <w:r w:rsidRPr="005E7FA9">
        <w:rPr>
          <w:rFonts w:ascii="Arial" w:hAnsi="Arial" w:cs="Arial"/>
          <w:sz w:val="16"/>
          <w:szCs w:val="16"/>
        </w:rPr>
        <w:tab/>
        <w:t>Trabajo de Grado</w:t>
      </w:r>
    </w:p>
    <w:p w:rsidR="001E11FB" w:rsidRPr="005E7FA9" w:rsidRDefault="001E11FB" w:rsidP="001E11FB">
      <w:pPr>
        <w:spacing w:line="360" w:lineRule="auto"/>
        <w:rPr>
          <w:rFonts w:ascii="Arial" w:hAnsi="Arial" w:cs="Arial"/>
          <w:sz w:val="16"/>
          <w:szCs w:val="16"/>
        </w:rPr>
      </w:pPr>
      <w:r w:rsidRPr="005E7FA9">
        <w:rPr>
          <w:rFonts w:ascii="Arial" w:hAnsi="Arial" w:cs="Arial"/>
          <w:noProof/>
          <w:sz w:val="16"/>
          <w:szCs w:val="16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1863D" wp14:editId="24C782B7">
                <wp:simplePos x="0" y="0"/>
                <wp:positionH relativeFrom="column">
                  <wp:posOffset>1326515</wp:posOffset>
                </wp:positionH>
                <wp:positionV relativeFrom="paragraph">
                  <wp:posOffset>57785</wp:posOffset>
                </wp:positionV>
                <wp:extent cx="90805" cy="101600"/>
                <wp:effectExtent l="12065" t="10160" r="11430" b="12065"/>
                <wp:wrapNone/>
                <wp:docPr id="3" name="Elips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3" o:spid="_x0000_s1026" style="position:absolute;margin-left:104.45pt;margin-top:4.55pt;width:7.15pt;height: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"/>
            </w:pict>
          </mc:Fallback>
        </mc:AlternateContent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  <w:t>RECUPERADO</w:t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  <w:t>HB</w:t>
      </w:r>
      <w:r w:rsidRPr="005E7FA9">
        <w:rPr>
          <w:rFonts w:ascii="Arial" w:hAnsi="Arial" w:cs="Arial"/>
          <w:sz w:val="16"/>
          <w:szCs w:val="16"/>
        </w:rPr>
        <w:tab/>
        <w:t>Habilitación</w:t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  <w:t>SM</w:t>
      </w:r>
      <w:r w:rsidRPr="005E7FA9">
        <w:rPr>
          <w:rFonts w:ascii="Arial" w:hAnsi="Arial" w:cs="Arial"/>
          <w:sz w:val="16"/>
          <w:szCs w:val="16"/>
        </w:rPr>
        <w:tab/>
        <w:t>Seminario</w:t>
      </w:r>
    </w:p>
    <w:p w:rsidR="001E11FB" w:rsidRPr="005E7FA9" w:rsidRDefault="001E11FB" w:rsidP="001E11FB">
      <w:pPr>
        <w:spacing w:line="360" w:lineRule="auto"/>
        <w:rPr>
          <w:rFonts w:ascii="Arial" w:hAnsi="Arial" w:cs="Arial"/>
          <w:sz w:val="16"/>
          <w:szCs w:val="16"/>
        </w:rPr>
      </w:pP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  <w:t>I</w:t>
      </w:r>
      <w:r w:rsidRPr="005E7FA9">
        <w:rPr>
          <w:rFonts w:ascii="Arial" w:hAnsi="Arial" w:cs="Arial"/>
          <w:sz w:val="16"/>
          <w:szCs w:val="16"/>
        </w:rPr>
        <w:tab/>
        <w:t>INCAPACIDAD</w:t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  <w:t>RM</w:t>
      </w:r>
      <w:r w:rsidRPr="005E7FA9">
        <w:rPr>
          <w:rFonts w:ascii="Arial" w:hAnsi="Arial" w:cs="Arial"/>
          <w:sz w:val="16"/>
          <w:szCs w:val="16"/>
        </w:rPr>
        <w:tab/>
        <w:t>Reemplazo</w:t>
      </w:r>
      <w:r w:rsidRPr="005E7FA9">
        <w:rPr>
          <w:rFonts w:ascii="Arial" w:hAnsi="Arial" w:cs="Arial"/>
          <w:sz w:val="16"/>
          <w:szCs w:val="16"/>
        </w:rPr>
        <w:tab/>
      </w:r>
      <w:r w:rsidRPr="005E7FA9">
        <w:rPr>
          <w:rFonts w:ascii="Arial" w:hAnsi="Arial" w:cs="Arial"/>
          <w:sz w:val="16"/>
          <w:szCs w:val="16"/>
        </w:rPr>
        <w:tab/>
        <w:t>OTS</w:t>
      </w:r>
      <w:r w:rsidRPr="005E7FA9">
        <w:rPr>
          <w:rFonts w:ascii="Arial" w:hAnsi="Arial" w:cs="Arial"/>
          <w:sz w:val="16"/>
          <w:szCs w:val="16"/>
        </w:rPr>
        <w:tab/>
        <w:t>Otros</w:t>
      </w:r>
    </w:p>
    <w:p w:rsidR="001E11FB" w:rsidRDefault="001E11FB" w:rsidP="00822EB0">
      <w:pPr>
        <w:spacing w:line="360" w:lineRule="auto"/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ab/>
      </w:r>
      <w:r>
        <w:rPr>
          <w:rFonts w:ascii="Tahoma" w:hAnsi="Tahoma" w:cs="Tahoma"/>
          <w:sz w:val="18"/>
        </w:rPr>
        <w:tab/>
      </w:r>
      <w:r>
        <w:rPr>
          <w:rFonts w:ascii="Tahoma" w:hAnsi="Tahoma" w:cs="Tahoma"/>
          <w:sz w:val="18"/>
        </w:rPr>
        <w:tab/>
      </w:r>
    </w:p>
    <w:p w:rsidR="00B61A88" w:rsidRPr="00822EB0" w:rsidRDefault="001E11FB" w:rsidP="00822EB0">
      <w:pPr>
        <w:spacing w:line="360" w:lineRule="auto"/>
        <w:ind w:left="7080" w:firstLine="708"/>
        <w:rPr>
          <w:rFonts w:ascii="Tahoma" w:hAnsi="Tahoma" w:cs="Tahoma"/>
          <w:sz w:val="18"/>
        </w:rPr>
      </w:pPr>
      <w:r>
        <w:rPr>
          <w:rFonts w:ascii="Tahoma" w:hAnsi="Tahoma" w:cs="Tahoma"/>
          <w:b/>
          <w:bCs/>
          <w:sz w:val="18"/>
        </w:rPr>
        <w:t>FIRMA DE DIRECTOR DE UNIDAD:</w:t>
      </w:r>
      <w:r>
        <w:rPr>
          <w:rFonts w:ascii="Tahoma" w:hAnsi="Tahoma" w:cs="Tahoma"/>
          <w:sz w:val="18"/>
        </w:rPr>
        <w:t xml:space="preserve">   __________________________________________</w:t>
      </w:r>
    </w:p>
    <w:sectPr w:rsidR="00B61A88" w:rsidRPr="00822EB0" w:rsidSect="001E11FB">
      <w:headerReference w:type="default" r:id="rId9"/>
      <w:footerReference w:type="default" r:id="rId10"/>
      <w:headerReference w:type="first" r:id="rId11"/>
      <w:footerReference w:type="first" r:id="rId12"/>
      <w:pgSz w:w="20160" w:h="12240" w:orient="landscape" w:code="5"/>
      <w:pgMar w:top="1701" w:right="1703" w:bottom="1134" w:left="1701" w:header="567" w:footer="1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6F8" w:rsidRDefault="008A46F8">
      <w:r>
        <w:separator/>
      </w:r>
    </w:p>
  </w:endnote>
  <w:endnote w:type="continuationSeparator" w:id="0">
    <w:p w:rsidR="008A46F8" w:rsidRDefault="008A4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C4" w:rsidRPr="002019C4" w:rsidRDefault="002019C4" w:rsidP="002019C4">
    <w:pPr>
      <w:pStyle w:val="Piedepgina"/>
      <w:jc w:val="center"/>
      <w:rPr>
        <w:rFonts w:ascii="Arial" w:hAnsi="Arial" w:cs="Arial"/>
        <w:sz w:val="20"/>
        <w:szCs w:val="20"/>
      </w:rPr>
    </w:pPr>
    <w:r w:rsidRPr="00081E6B">
      <w:rPr>
        <w:rFonts w:ascii="Arial" w:hAnsi="Arial" w:cs="Arial"/>
        <w:b/>
        <w:color w:val="FFC000"/>
        <w:sz w:val="20"/>
        <w:szCs w:val="20"/>
      </w:rPr>
      <w:t xml:space="preserve">Intenalco es </w:t>
    </w:r>
    <w:r>
      <w:rPr>
        <w:rFonts w:ascii="Arial" w:hAnsi="Arial" w:cs="Arial"/>
        <w:b/>
        <w:color w:val="00B050"/>
        <w:sz w:val="20"/>
        <w:szCs w:val="20"/>
      </w:rPr>
      <w:t>Excelencia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7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4181"/>
      <w:gridCol w:w="4182"/>
    </w:tblGrid>
    <w:tr w:rsidR="00D253D0" w:rsidRPr="00665D04" w:rsidTr="008B73BF">
      <w:trPr>
        <w:trHeight w:val="2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ELABORÓ</w:t>
          </w: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REVISÓ Y APROBÓ</w:t>
          </w:r>
        </w:p>
      </w:tc>
    </w:tr>
    <w:tr w:rsidR="00D253D0" w:rsidRPr="00665D04" w:rsidTr="008B73BF">
      <w:trPr>
        <w:trHeight w:val="1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FIRMA</w:t>
          </w: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</w:tr>
    <w:tr w:rsidR="000A289A" w:rsidRPr="00665D04" w:rsidTr="008B73BF">
      <w:trPr>
        <w:trHeight w:val="70"/>
      </w:trPr>
      <w:tc>
        <w:tcPr>
          <w:tcW w:w="993" w:type="dxa"/>
        </w:tcPr>
        <w:p w:rsidR="000A289A" w:rsidRPr="00665D04" w:rsidRDefault="000A289A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NOMBRE</w:t>
          </w:r>
        </w:p>
      </w:tc>
      <w:tc>
        <w:tcPr>
          <w:tcW w:w="4181" w:type="dxa"/>
        </w:tcPr>
        <w:p w:rsidR="000A289A" w:rsidRPr="003D3791" w:rsidRDefault="000A289A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Jaime Alberto Acosta Martínez</w:t>
          </w:r>
        </w:p>
      </w:tc>
      <w:tc>
        <w:tcPr>
          <w:tcW w:w="4182" w:type="dxa"/>
        </w:tcPr>
        <w:p w:rsidR="000A289A" w:rsidRPr="00F63270" w:rsidRDefault="000A289A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Pedro José Jácome</w:t>
          </w:r>
        </w:p>
      </w:tc>
    </w:tr>
    <w:tr w:rsidR="000A289A" w:rsidRPr="00665D04" w:rsidTr="008B73BF">
      <w:trPr>
        <w:trHeight w:val="70"/>
      </w:trPr>
      <w:tc>
        <w:tcPr>
          <w:tcW w:w="993" w:type="dxa"/>
        </w:tcPr>
        <w:p w:rsidR="000A289A" w:rsidRPr="00665D04" w:rsidRDefault="000A289A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CARGO</w:t>
          </w:r>
        </w:p>
      </w:tc>
      <w:tc>
        <w:tcPr>
          <w:tcW w:w="4181" w:type="dxa"/>
        </w:tcPr>
        <w:p w:rsidR="000A289A" w:rsidRPr="003D3791" w:rsidRDefault="000A289A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Jefe de Planeación</w:t>
          </w:r>
        </w:p>
      </w:tc>
      <w:tc>
        <w:tcPr>
          <w:tcW w:w="4182" w:type="dxa"/>
        </w:tcPr>
        <w:p w:rsidR="000A289A" w:rsidRPr="00F63270" w:rsidRDefault="000A289A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Vicerrector</w:t>
          </w:r>
        </w:p>
      </w:tc>
    </w:tr>
    <w:tr w:rsidR="00851241" w:rsidRPr="00665D04" w:rsidTr="008B73BF">
      <w:tc>
        <w:tcPr>
          <w:tcW w:w="993" w:type="dxa"/>
          <w:vAlign w:val="center"/>
        </w:tcPr>
        <w:p w:rsidR="00851241" w:rsidRPr="00665D04" w:rsidRDefault="00851241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FECHA</w:t>
          </w:r>
        </w:p>
      </w:tc>
      <w:tc>
        <w:tcPr>
          <w:tcW w:w="4181" w:type="dxa"/>
          <w:vAlign w:val="center"/>
        </w:tcPr>
        <w:p w:rsidR="00851241" w:rsidRPr="00665D04" w:rsidRDefault="00851241" w:rsidP="00851241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 xml:space="preserve">Santiago de Cali, </w:t>
          </w:r>
          <w:r>
            <w:rPr>
              <w:rFonts w:ascii="Calibri" w:hAnsi="Calibri"/>
              <w:b/>
              <w:sz w:val="18"/>
              <w:szCs w:val="18"/>
            </w:rPr>
            <w:t>1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</w:t>
          </w:r>
          <w:r>
            <w:rPr>
              <w:rFonts w:ascii="Calibri" w:hAnsi="Calibri"/>
              <w:b/>
              <w:sz w:val="18"/>
              <w:szCs w:val="18"/>
            </w:rPr>
            <w:t>Agosto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200</w:t>
          </w:r>
          <w:r>
            <w:rPr>
              <w:rFonts w:ascii="Calibri" w:hAnsi="Calibri"/>
              <w:b/>
              <w:sz w:val="18"/>
              <w:szCs w:val="18"/>
            </w:rPr>
            <w:t>8</w:t>
          </w:r>
        </w:p>
      </w:tc>
      <w:tc>
        <w:tcPr>
          <w:tcW w:w="4182" w:type="dxa"/>
          <w:vAlign w:val="center"/>
        </w:tcPr>
        <w:p w:rsidR="00851241" w:rsidRPr="003D3791" w:rsidRDefault="00851241" w:rsidP="005401A9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Santiago de Cali, 1 de agosto de 2008</w:t>
          </w:r>
        </w:p>
      </w:tc>
    </w:tr>
  </w:tbl>
  <w:p w:rsidR="002134E3" w:rsidRPr="00D253D0" w:rsidRDefault="002134E3" w:rsidP="00D253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6F8" w:rsidRDefault="008A46F8">
      <w:r>
        <w:separator/>
      </w:r>
    </w:p>
  </w:footnote>
  <w:footnote w:type="continuationSeparator" w:id="0">
    <w:p w:rsidR="008A46F8" w:rsidRDefault="008A4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18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83"/>
      <w:gridCol w:w="12160"/>
      <w:gridCol w:w="2551"/>
    </w:tblGrid>
    <w:tr w:rsidR="00905ED3" w:rsidRPr="00FB3582" w:rsidTr="00EC600D">
      <w:trPr>
        <w:trHeight w:val="384"/>
      </w:trPr>
      <w:tc>
        <w:tcPr>
          <w:tcW w:w="594" w:type="pct"/>
          <w:vMerge w:val="restart"/>
          <w:shd w:val="clear" w:color="auto" w:fill="auto"/>
          <w:vAlign w:val="center"/>
        </w:tcPr>
        <w:p w:rsidR="00905ED3" w:rsidRPr="00FB3582" w:rsidRDefault="00905ED3" w:rsidP="00905ED3">
          <w:pPr>
            <w:pStyle w:val="Encabezado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</w:t>
          </w:r>
          <w:r>
            <w:rPr>
              <w:noProof/>
              <w:lang w:val="es-CO" w:eastAsia="es-CO"/>
            </w:rPr>
            <w:drawing>
              <wp:inline distT="0" distB="0" distL="0" distR="0" wp14:anchorId="1CF43C0D" wp14:editId="60B07CC3">
                <wp:extent cx="807720" cy="637540"/>
                <wp:effectExtent l="0" t="0" r="0" b="0"/>
                <wp:docPr id="2" name="4 Imagen" descr="G:\LOGO intenalc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 Imagen" descr="G:\LOGO intenalc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72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42" w:type="pct"/>
          <w:vMerge w:val="restart"/>
          <w:shd w:val="clear" w:color="auto" w:fill="auto"/>
          <w:vAlign w:val="center"/>
        </w:tcPr>
        <w:p w:rsidR="00905ED3" w:rsidRPr="004F51B3" w:rsidRDefault="00905ED3" w:rsidP="00945C71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REPORTE DE HORAS </w:t>
          </w:r>
        </w:p>
      </w:tc>
      <w:tc>
        <w:tcPr>
          <w:tcW w:w="764" w:type="pct"/>
          <w:vMerge w:val="restart"/>
        </w:tcPr>
        <w:p w:rsidR="00905ED3" w:rsidRPr="002539A4" w:rsidRDefault="00905ED3" w:rsidP="00FD2E9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="00EC600D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9938BF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530C7A2A" wp14:editId="20B78782">
                <wp:extent cx="1047750" cy="752475"/>
                <wp:effectExtent l="0" t="0" r="0" b="9525"/>
                <wp:docPr id="8" name="8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8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</w:tr>
    <w:tr w:rsidR="00905ED3" w:rsidRPr="00FB3582" w:rsidTr="00EC600D">
      <w:trPr>
        <w:trHeight w:val="371"/>
      </w:trPr>
      <w:tc>
        <w:tcPr>
          <w:tcW w:w="594" w:type="pct"/>
          <w:vMerge/>
          <w:shd w:val="clear" w:color="auto" w:fill="auto"/>
        </w:tcPr>
        <w:p w:rsidR="00905ED3" w:rsidRPr="00FB3582" w:rsidRDefault="00905ED3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642" w:type="pct"/>
          <w:vMerge/>
          <w:shd w:val="clear" w:color="auto" w:fill="auto"/>
        </w:tcPr>
        <w:p w:rsidR="00905ED3" w:rsidRPr="00FB3582" w:rsidRDefault="00905ED3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764" w:type="pct"/>
          <w:vMerge/>
        </w:tcPr>
        <w:p w:rsidR="00905ED3" w:rsidRPr="002539A4" w:rsidRDefault="00905ED3" w:rsidP="00FD2E9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05ED3" w:rsidRPr="00FB3582" w:rsidTr="00EC600D">
      <w:trPr>
        <w:trHeight w:val="389"/>
      </w:trPr>
      <w:tc>
        <w:tcPr>
          <w:tcW w:w="594" w:type="pct"/>
          <w:vMerge/>
          <w:shd w:val="clear" w:color="auto" w:fill="auto"/>
        </w:tcPr>
        <w:p w:rsidR="00905ED3" w:rsidRPr="00FB3582" w:rsidRDefault="00905ED3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642" w:type="pct"/>
          <w:vMerge/>
          <w:shd w:val="clear" w:color="auto" w:fill="auto"/>
        </w:tcPr>
        <w:p w:rsidR="00905ED3" w:rsidRPr="00FB3582" w:rsidRDefault="00905ED3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764" w:type="pct"/>
          <w:vMerge/>
        </w:tcPr>
        <w:p w:rsidR="00905ED3" w:rsidRPr="002539A4" w:rsidRDefault="00905ED3" w:rsidP="00494459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05ED3" w:rsidRPr="00FB3582" w:rsidTr="00EC600D">
      <w:trPr>
        <w:trHeight w:val="389"/>
      </w:trPr>
      <w:tc>
        <w:tcPr>
          <w:tcW w:w="594" w:type="pct"/>
          <w:shd w:val="clear" w:color="auto" w:fill="auto"/>
        </w:tcPr>
        <w:p w:rsidR="00905ED3" w:rsidRDefault="00905ED3" w:rsidP="00905ED3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905ED3" w:rsidRPr="00FB3582" w:rsidRDefault="00905ED3" w:rsidP="00905ED3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GPS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05</w:t>
          </w:r>
        </w:p>
      </w:tc>
      <w:tc>
        <w:tcPr>
          <w:tcW w:w="3642" w:type="pct"/>
          <w:shd w:val="clear" w:color="auto" w:fill="auto"/>
        </w:tcPr>
        <w:p w:rsidR="00905ED3" w:rsidRDefault="00905ED3" w:rsidP="00905ED3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Versión:</w:t>
          </w:r>
        </w:p>
        <w:p w:rsidR="00905ED3" w:rsidRPr="00FB3582" w:rsidRDefault="00905ED3" w:rsidP="00905ED3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 w:rsidRPr="002539A4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764" w:type="pct"/>
        </w:tcPr>
        <w:p w:rsidR="00905ED3" w:rsidRPr="002539A4" w:rsidRDefault="00905ED3" w:rsidP="00905ED3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   </w:t>
          </w:r>
          <w:r w:rsidR="00055C0A">
            <w:rPr>
              <w:rFonts w:ascii="Arial" w:hAnsi="Arial" w:cs="Arial"/>
              <w:sz w:val="20"/>
              <w:szCs w:val="20"/>
            </w:rPr>
            <w:t>30/09</w:t>
          </w:r>
          <w:r w:rsidRPr="002A5837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944291" w:rsidRDefault="00944291" w:rsidP="00905ED3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8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1546"/>
      <w:gridCol w:w="1061"/>
      <w:gridCol w:w="1061"/>
      <w:gridCol w:w="1061"/>
      <w:gridCol w:w="1062"/>
      <w:gridCol w:w="1567"/>
    </w:tblGrid>
    <w:tr w:rsidR="00897B69" w:rsidRPr="001829F1" w:rsidTr="009D5DE5">
      <w:trPr>
        <w:cantSplit/>
        <w:trHeight w:val="427"/>
        <w:jc w:val="center"/>
      </w:trPr>
      <w:tc>
        <w:tcPr>
          <w:tcW w:w="2410" w:type="dxa"/>
          <w:vMerge w:val="restart"/>
          <w:vAlign w:val="center"/>
        </w:tcPr>
        <w:p w:rsidR="00897B69" w:rsidRPr="001829F1" w:rsidRDefault="00BA1EE6" w:rsidP="009D5DE5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 wp14:anchorId="7BAFABEA" wp14:editId="1D632FC3">
                    <wp:extent cx="1200150" cy="561975"/>
                    <wp:effectExtent l="0" t="0" r="0" b="0"/>
                    <wp:docPr id="1" name="5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384995" cy="724813"/>
                              <a:chOff x="110595" y="116726"/>
                              <a:chExt cx="1384995" cy="724813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5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6" name="8 CuadroTexto"/>
                            <wps:cNvSpPr txBox="1"/>
                            <wps:spPr>
                              <a:xfrm>
                                <a:off x="110595" y="564540"/>
                                <a:ext cx="1384995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81E6B" w:rsidRDefault="00081E6B" w:rsidP="00081E6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5 Grupo" o:spid="_x0000_s1026" style="width:94.5pt;height:44.25pt;mso-position-horizontal-relative:char;mso-position-vertical-relative:line" coordorigin="1105,1167" coordsize="13849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5 Imagen" o:spid="_x0000_s1027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kX/rFAAAA2gAAAA8AAABkcnMvZG93bnJldi54bWxEj81uwjAQhO9IfQdrK3ErDqUUCBhUVU1F&#10;Dz2Un/sqXpKIeJ3GJknz9BipEsfRzHyjWW06U4qGaldYVjAeRSCIU6sLzhQc9snTHITzyBpLy6Tg&#10;jxxs1g+DFcbatvxDzc5nIkDYxagg976KpXRpTgbdyFbEwTvZ2qAPss6krrENcFPK5yh6lQYLDgs5&#10;VvSeU3reXYwCN+t/vxaU9sfL+OVjhpPk+7NPlBo+dm9LEJ46fw//t7dawRRuV8IN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F/6xQAAANoAAAAPAAAAAAAAAAAAAAAA&#10;AJ8CAABkcnMvZG93bnJldi54bWxQSwUGAAAAAAQABAD3AAAAkQMAAAAA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8" type="#_x0000_t202" style="position:absolute;left:1105;top:5645;width:13850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    <v:textbox style="mso-fit-shape-to-text:t">
                        <w:txbxContent>
                          <w:p w:rsidR="00081E6B" w:rsidRDefault="00081E6B" w:rsidP="00081E6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358" w:type="dxa"/>
          <w:gridSpan w:val="6"/>
          <w:vAlign w:val="center"/>
        </w:tcPr>
        <w:p w:rsidR="00897B69" w:rsidRPr="00693B9C" w:rsidRDefault="00693B9C" w:rsidP="00693B9C">
          <w:pPr>
            <w:pStyle w:val="Encabezado"/>
            <w:jc w:val="center"/>
            <w:rPr>
              <w:rFonts w:ascii="Calibri" w:hAnsi="Calibri" w:cs="Arial"/>
              <w:b/>
              <w:sz w:val="22"/>
            </w:rPr>
          </w:pPr>
          <w:r w:rsidRPr="00693B9C">
            <w:rPr>
              <w:rFonts w:ascii="Calibri" w:hAnsi="Calibri" w:cs="Arial"/>
              <w:b/>
            </w:rPr>
            <w:t>SOLICITUD DE CERTIFICACIONES ESTUDIANTILES</w:t>
          </w:r>
        </w:p>
      </w:tc>
    </w:tr>
    <w:tr w:rsidR="00897B69" w:rsidRPr="001829F1" w:rsidTr="00851241">
      <w:trPr>
        <w:cantSplit/>
        <w:trHeight w:val="428"/>
        <w:jc w:val="center"/>
      </w:trPr>
      <w:tc>
        <w:tcPr>
          <w:tcW w:w="2410" w:type="dxa"/>
          <w:vMerge/>
          <w:vAlign w:val="center"/>
        </w:tcPr>
        <w:p w:rsidR="00897B69" w:rsidRPr="001829F1" w:rsidRDefault="00897B69" w:rsidP="009D5DE5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1546" w:type="dxa"/>
          <w:vAlign w:val="center"/>
        </w:tcPr>
        <w:p w:rsidR="00897B69" w:rsidRPr="001829F1" w:rsidRDefault="00897B69" w:rsidP="00D96522">
          <w:pPr>
            <w:pStyle w:val="Encabezado"/>
            <w:jc w:val="center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>V</w:t>
          </w:r>
          <w:r>
            <w:rPr>
              <w:rFonts w:ascii="Calibri" w:hAnsi="Calibri"/>
              <w:b/>
            </w:rPr>
            <w:t>ersión</w:t>
          </w:r>
          <w:r w:rsidRPr="001829F1">
            <w:rPr>
              <w:rFonts w:ascii="Calibri" w:hAnsi="Calibri"/>
              <w:b/>
            </w:rPr>
            <w:t xml:space="preserve"> 0</w:t>
          </w:r>
          <w:r w:rsidR="00D96522">
            <w:rPr>
              <w:rFonts w:ascii="Calibri" w:hAnsi="Calibri"/>
              <w:b/>
            </w:rPr>
            <w:t>1</w:t>
          </w:r>
        </w:p>
      </w:tc>
      <w:tc>
        <w:tcPr>
          <w:tcW w:w="1061" w:type="dxa"/>
          <w:shd w:val="clear" w:color="auto" w:fill="C2D69B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  <w:r w:rsidRPr="00567E18">
            <w:rPr>
              <w:rFonts w:ascii="Calibri" w:hAnsi="Calibri"/>
              <w:sz w:val="14"/>
            </w:rPr>
            <w:t>Misional</w:t>
          </w: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2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567" w:type="dxa"/>
          <w:vAlign w:val="center"/>
        </w:tcPr>
        <w:p w:rsidR="00897B69" w:rsidRPr="001829F1" w:rsidRDefault="00897B69" w:rsidP="009D5DE5">
          <w:pPr>
            <w:pStyle w:val="Encabezado"/>
            <w:jc w:val="right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 xml:space="preserve">Página 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081E6B">
            <w:rPr>
              <w:rStyle w:val="Nmerodepgina"/>
              <w:rFonts w:ascii="Calibri" w:hAnsi="Calibri"/>
              <w:b/>
              <w:noProof/>
            </w:rPr>
            <w:t>1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end"/>
          </w:r>
          <w:r w:rsidRPr="001829F1">
            <w:rPr>
              <w:rStyle w:val="Nmerodepgina"/>
              <w:rFonts w:ascii="Calibri" w:hAnsi="Calibri"/>
              <w:b/>
            </w:rPr>
            <w:t xml:space="preserve"> de 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081E6B">
            <w:rPr>
              <w:rStyle w:val="Nmerodepgina"/>
              <w:rFonts w:ascii="Calibri" w:hAnsi="Calibri"/>
              <w:b/>
              <w:noProof/>
            </w:rPr>
            <w:t>1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897B69" w:rsidRDefault="00897B69" w:rsidP="004314B6">
    <w:pPr>
      <w:pStyle w:val="Encabezado"/>
      <w:tabs>
        <w:tab w:val="left" w:pos="19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59FA"/>
    <w:rsid w:val="00011A88"/>
    <w:rsid w:val="0001660B"/>
    <w:rsid w:val="00023C3F"/>
    <w:rsid w:val="00031698"/>
    <w:rsid w:val="00032523"/>
    <w:rsid w:val="000413D8"/>
    <w:rsid w:val="00047722"/>
    <w:rsid w:val="00055C0A"/>
    <w:rsid w:val="00062A1A"/>
    <w:rsid w:val="00067786"/>
    <w:rsid w:val="000720F0"/>
    <w:rsid w:val="00081E6B"/>
    <w:rsid w:val="000850F8"/>
    <w:rsid w:val="000864D6"/>
    <w:rsid w:val="00091E2A"/>
    <w:rsid w:val="000A289A"/>
    <w:rsid w:val="000A64D1"/>
    <w:rsid w:val="000E47AD"/>
    <w:rsid w:val="000F4230"/>
    <w:rsid w:val="00101B49"/>
    <w:rsid w:val="00111BB2"/>
    <w:rsid w:val="00141915"/>
    <w:rsid w:val="00161DFF"/>
    <w:rsid w:val="0017378E"/>
    <w:rsid w:val="001810A3"/>
    <w:rsid w:val="001829F1"/>
    <w:rsid w:val="00193C14"/>
    <w:rsid w:val="001A6270"/>
    <w:rsid w:val="001C49CD"/>
    <w:rsid w:val="001E11FB"/>
    <w:rsid w:val="001F1180"/>
    <w:rsid w:val="002019C4"/>
    <w:rsid w:val="002134E3"/>
    <w:rsid w:val="00226663"/>
    <w:rsid w:val="00231BD3"/>
    <w:rsid w:val="00235B40"/>
    <w:rsid w:val="00246B47"/>
    <w:rsid w:val="00253B07"/>
    <w:rsid w:val="0026155B"/>
    <w:rsid w:val="00281FE1"/>
    <w:rsid w:val="002978F2"/>
    <w:rsid w:val="002A0B78"/>
    <w:rsid w:val="002A2D3B"/>
    <w:rsid w:val="002A5837"/>
    <w:rsid w:val="002A6B12"/>
    <w:rsid w:val="002C2997"/>
    <w:rsid w:val="002C75F0"/>
    <w:rsid w:val="002D3F8A"/>
    <w:rsid w:val="002D45F7"/>
    <w:rsid w:val="002D6721"/>
    <w:rsid w:val="002D738F"/>
    <w:rsid w:val="002D7FC8"/>
    <w:rsid w:val="002E12FA"/>
    <w:rsid w:val="002F29FB"/>
    <w:rsid w:val="002F43F9"/>
    <w:rsid w:val="002F4E78"/>
    <w:rsid w:val="002F6ADB"/>
    <w:rsid w:val="00303BB4"/>
    <w:rsid w:val="00330A55"/>
    <w:rsid w:val="003327CB"/>
    <w:rsid w:val="00345C73"/>
    <w:rsid w:val="003570AB"/>
    <w:rsid w:val="00360474"/>
    <w:rsid w:val="00371809"/>
    <w:rsid w:val="00372D87"/>
    <w:rsid w:val="003C644B"/>
    <w:rsid w:val="003E54A7"/>
    <w:rsid w:val="003F26D8"/>
    <w:rsid w:val="00400951"/>
    <w:rsid w:val="00417684"/>
    <w:rsid w:val="00422495"/>
    <w:rsid w:val="004314B6"/>
    <w:rsid w:val="00446D47"/>
    <w:rsid w:val="00454221"/>
    <w:rsid w:val="00460080"/>
    <w:rsid w:val="0046344B"/>
    <w:rsid w:val="00470D96"/>
    <w:rsid w:val="00473C1D"/>
    <w:rsid w:val="004907FE"/>
    <w:rsid w:val="0049242F"/>
    <w:rsid w:val="00494459"/>
    <w:rsid w:val="004A441F"/>
    <w:rsid w:val="004C1A42"/>
    <w:rsid w:val="004C5222"/>
    <w:rsid w:val="004E3854"/>
    <w:rsid w:val="004F4893"/>
    <w:rsid w:val="004F6077"/>
    <w:rsid w:val="004F7323"/>
    <w:rsid w:val="00514BDB"/>
    <w:rsid w:val="00547F90"/>
    <w:rsid w:val="00556248"/>
    <w:rsid w:val="0056225E"/>
    <w:rsid w:val="00591D32"/>
    <w:rsid w:val="005A2A9D"/>
    <w:rsid w:val="005A56D5"/>
    <w:rsid w:val="005B00F6"/>
    <w:rsid w:val="005B5066"/>
    <w:rsid w:val="005C025E"/>
    <w:rsid w:val="005C4D3F"/>
    <w:rsid w:val="005E72DC"/>
    <w:rsid w:val="005E7FA9"/>
    <w:rsid w:val="005F6E78"/>
    <w:rsid w:val="00602EC3"/>
    <w:rsid w:val="00625E75"/>
    <w:rsid w:val="00665D04"/>
    <w:rsid w:val="00680A8A"/>
    <w:rsid w:val="00693B9C"/>
    <w:rsid w:val="0069563C"/>
    <w:rsid w:val="006B6156"/>
    <w:rsid w:val="006F7E14"/>
    <w:rsid w:val="00700989"/>
    <w:rsid w:val="00717359"/>
    <w:rsid w:val="00726D70"/>
    <w:rsid w:val="00763127"/>
    <w:rsid w:val="00767078"/>
    <w:rsid w:val="00767592"/>
    <w:rsid w:val="00782454"/>
    <w:rsid w:val="00797A76"/>
    <w:rsid w:val="007A632B"/>
    <w:rsid w:val="007B1DDD"/>
    <w:rsid w:val="007B5F2A"/>
    <w:rsid w:val="007D4CBA"/>
    <w:rsid w:val="007D73EA"/>
    <w:rsid w:val="007E49A9"/>
    <w:rsid w:val="007F3553"/>
    <w:rsid w:val="007F3D10"/>
    <w:rsid w:val="007F78DA"/>
    <w:rsid w:val="008121A4"/>
    <w:rsid w:val="00815B07"/>
    <w:rsid w:val="00816642"/>
    <w:rsid w:val="00822EB0"/>
    <w:rsid w:val="00850713"/>
    <w:rsid w:val="00851241"/>
    <w:rsid w:val="0085666E"/>
    <w:rsid w:val="00857372"/>
    <w:rsid w:val="008642C9"/>
    <w:rsid w:val="00877097"/>
    <w:rsid w:val="00877D30"/>
    <w:rsid w:val="008802D3"/>
    <w:rsid w:val="0089291B"/>
    <w:rsid w:val="008957FF"/>
    <w:rsid w:val="00897B69"/>
    <w:rsid w:val="008A1A1A"/>
    <w:rsid w:val="008A46F8"/>
    <w:rsid w:val="008A5559"/>
    <w:rsid w:val="008A61C3"/>
    <w:rsid w:val="008B73BF"/>
    <w:rsid w:val="00901589"/>
    <w:rsid w:val="00905ED3"/>
    <w:rsid w:val="009260EE"/>
    <w:rsid w:val="00926CFF"/>
    <w:rsid w:val="00941C3B"/>
    <w:rsid w:val="009420CB"/>
    <w:rsid w:val="00944291"/>
    <w:rsid w:val="00945C71"/>
    <w:rsid w:val="00950B63"/>
    <w:rsid w:val="009B66EE"/>
    <w:rsid w:val="009D5DE5"/>
    <w:rsid w:val="00A20801"/>
    <w:rsid w:val="00A30BE3"/>
    <w:rsid w:val="00A536A5"/>
    <w:rsid w:val="00A567D8"/>
    <w:rsid w:val="00A822F6"/>
    <w:rsid w:val="00A82CC5"/>
    <w:rsid w:val="00A82D1F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2634"/>
    <w:rsid w:val="00AE3012"/>
    <w:rsid w:val="00AE45E0"/>
    <w:rsid w:val="00AF55AC"/>
    <w:rsid w:val="00B04782"/>
    <w:rsid w:val="00B17A96"/>
    <w:rsid w:val="00B32C5A"/>
    <w:rsid w:val="00B46FFB"/>
    <w:rsid w:val="00B53D8B"/>
    <w:rsid w:val="00B54216"/>
    <w:rsid w:val="00B61A88"/>
    <w:rsid w:val="00B829AB"/>
    <w:rsid w:val="00B83613"/>
    <w:rsid w:val="00BA1EE6"/>
    <w:rsid w:val="00C0134C"/>
    <w:rsid w:val="00C05C5A"/>
    <w:rsid w:val="00C0795F"/>
    <w:rsid w:val="00C13B2F"/>
    <w:rsid w:val="00C33AFB"/>
    <w:rsid w:val="00C40647"/>
    <w:rsid w:val="00C515CD"/>
    <w:rsid w:val="00C51DF0"/>
    <w:rsid w:val="00C72463"/>
    <w:rsid w:val="00C75220"/>
    <w:rsid w:val="00C84585"/>
    <w:rsid w:val="00C9034F"/>
    <w:rsid w:val="00C956C1"/>
    <w:rsid w:val="00CA304B"/>
    <w:rsid w:val="00CB38F7"/>
    <w:rsid w:val="00CB59F5"/>
    <w:rsid w:val="00CC67EC"/>
    <w:rsid w:val="00CD0A1C"/>
    <w:rsid w:val="00CD2C94"/>
    <w:rsid w:val="00CD78EF"/>
    <w:rsid w:val="00CE5A36"/>
    <w:rsid w:val="00CF7C29"/>
    <w:rsid w:val="00D11CF3"/>
    <w:rsid w:val="00D20238"/>
    <w:rsid w:val="00D24418"/>
    <w:rsid w:val="00D253D0"/>
    <w:rsid w:val="00D30EF3"/>
    <w:rsid w:val="00D86699"/>
    <w:rsid w:val="00D90C7E"/>
    <w:rsid w:val="00D96522"/>
    <w:rsid w:val="00DA393A"/>
    <w:rsid w:val="00DA7738"/>
    <w:rsid w:val="00DB0C34"/>
    <w:rsid w:val="00DB5A02"/>
    <w:rsid w:val="00DC523B"/>
    <w:rsid w:val="00E002E3"/>
    <w:rsid w:val="00E02069"/>
    <w:rsid w:val="00E02A63"/>
    <w:rsid w:val="00E12786"/>
    <w:rsid w:val="00E13175"/>
    <w:rsid w:val="00E142C9"/>
    <w:rsid w:val="00E33D87"/>
    <w:rsid w:val="00E47415"/>
    <w:rsid w:val="00E61CD0"/>
    <w:rsid w:val="00E6383B"/>
    <w:rsid w:val="00E73E1B"/>
    <w:rsid w:val="00E949FF"/>
    <w:rsid w:val="00EA6D49"/>
    <w:rsid w:val="00EB6183"/>
    <w:rsid w:val="00EC600D"/>
    <w:rsid w:val="00EF200E"/>
    <w:rsid w:val="00EF3CDB"/>
    <w:rsid w:val="00EF5D48"/>
    <w:rsid w:val="00F274E0"/>
    <w:rsid w:val="00F35CE6"/>
    <w:rsid w:val="00F42F38"/>
    <w:rsid w:val="00F52F8C"/>
    <w:rsid w:val="00F84015"/>
    <w:rsid w:val="00FC571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CD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F3CDB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EF3CDB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EF3CDB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CD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F3CDB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F3CD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EF3CDB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EF3CDB"/>
  </w:style>
  <w:style w:type="paragraph" w:styleId="Textoindependiente2">
    <w:name w:val="Body Text 2"/>
    <w:basedOn w:val="Normal"/>
    <w:rsid w:val="00EF3CDB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EF3CDB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EF3CDB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81E6B"/>
    <w:pPr>
      <w:spacing w:before="100" w:beforeAutospacing="1" w:after="100" w:afterAutospacing="1"/>
    </w:pPr>
    <w:rPr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CD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F3CDB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EF3CDB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EF3CDB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CD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F3CDB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F3CD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EF3CDB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EF3CDB"/>
  </w:style>
  <w:style w:type="paragraph" w:styleId="Textoindependiente2">
    <w:name w:val="Body Text 2"/>
    <w:basedOn w:val="Normal"/>
    <w:rsid w:val="00EF3CDB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EF3CDB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EF3CDB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81E6B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99BE8-7528-4452-AA92-D3189994D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45</TotalTime>
  <Pages>1</Pages>
  <Words>86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54</cp:revision>
  <cp:lastPrinted>2009-05-07T20:38:00Z</cp:lastPrinted>
  <dcterms:created xsi:type="dcterms:W3CDTF">2012-10-01T13:22:00Z</dcterms:created>
  <dcterms:modified xsi:type="dcterms:W3CDTF">2014-09-18T19:48:00Z</dcterms:modified>
</cp:coreProperties>
</file>