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5D0" w:rsidRPr="00EA0C56" w:rsidRDefault="00EA0C56" w:rsidP="008465D0">
      <w:pPr>
        <w:spacing w:after="0" w:line="240" w:lineRule="exact"/>
        <w:rPr>
          <w:rFonts w:ascii="Arial" w:hAnsi="Arial" w:cs="Arial"/>
          <w:b/>
        </w:rPr>
      </w:pPr>
      <w:r w:rsidRPr="00EA0C56">
        <w:rPr>
          <w:rFonts w:ascii="Arial" w:hAnsi="Arial" w:cs="Arial"/>
          <w:b/>
        </w:rPr>
        <w:t>PROGRAMA:</w:t>
      </w:r>
      <w:r w:rsidRPr="00EA0C56">
        <w:rPr>
          <w:rFonts w:ascii="Arial" w:hAnsi="Arial" w:cs="Arial"/>
          <w:b/>
        </w:rPr>
        <w:tab/>
      </w:r>
    </w:p>
    <w:p w:rsidR="008465D0" w:rsidRPr="00EA0C56" w:rsidRDefault="00EA0C56" w:rsidP="008465D0">
      <w:pPr>
        <w:spacing w:after="0" w:line="240" w:lineRule="exact"/>
        <w:rPr>
          <w:rFonts w:ascii="Arial" w:hAnsi="Arial" w:cs="Arial"/>
          <w:b/>
        </w:rPr>
      </w:pPr>
      <w:r w:rsidRPr="00EA0C56">
        <w:rPr>
          <w:rFonts w:ascii="Arial" w:hAnsi="Arial" w:cs="Arial"/>
          <w:b/>
        </w:rPr>
        <w:t>SEMESTRE:</w:t>
      </w:r>
    </w:p>
    <w:p w:rsidR="008465D0" w:rsidRPr="00EA0C56" w:rsidRDefault="008465D0" w:rsidP="008465D0">
      <w:pPr>
        <w:spacing w:after="0" w:line="240" w:lineRule="exact"/>
        <w:rPr>
          <w:rFonts w:ascii="Arial" w:hAnsi="Arial" w:cs="Arial"/>
          <w:b/>
        </w:rPr>
      </w:pPr>
      <w:r w:rsidRPr="00EA0C56">
        <w:rPr>
          <w:rFonts w:ascii="Arial" w:hAnsi="Arial" w:cs="Arial"/>
          <w:b/>
        </w:rPr>
        <w:t>MATERIA:</w:t>
      </w:r>
      <w:r w:rsidRPr="00EA0C56">
        <w:rPr>
          <w:rFonts w:ascii="Arial" w:hAnsi="Arial" w:cs="Arial"/>
          <w:b/>
        </w:rPr>
        <w:tab/>
      </w:r>
    </w:p>
    <w:p w:rsidR="008465D0" w:rsidRPr="00EA0C56" w:rsidRDefault="008465D0" w:rsidP="008465D0">
      <w:pPr>
        <w:spacing w:after="0" w:line="240" w:lineRule="exact"/>
        <w:rPr>
          <w:rFonts w:ascii="Arial" w:hAnsi="Arial" w:cs="Arial"/>
        </w:rPr>
      </w:pPr>
    </w:p>
    <w:p w:rsidR="008465D0" w:rsidRPr="00072839" w:rsidRDefault="008465D0" w:rsidP="00100EE4">
      <w:pPr>
        <w:spacing w:after="0" w:line="240" w:lineRule="exact"/>
        <w:jc w:val="both"/>
        <w:rPr>
          <w:rFonts w:ascii="Arial" w:hAnsi="Arial" w:cs="Arial"/>
          <w:b/>
        </w:rPr>
      </w:pPr>
      <w:r w:rsidRPr="00EA0C56">
        <w:rPr>
          <w:rFonts w:ascii="Arial" w:hAnsi="Arial" w:cs="Arial"/>
        </w:rPr>
        <w:t xml:space="preserve">En el día </w:t>
      </w:r>
      <w:r w:rsidR="00D05FBB" w:rsidRPr="00EA0C56">
        <w:rPr>
          <w:rFonts w:ascii="Arial" w:hAnsi="Arial" w:cs="Arial"/>
          <w:b/>
        </w:rPr>
        <w:t>XX</w:t>
      </w:r>
      <w:r w:rsidR="00EA0C56">
        <w:rPr>
          <w:rFonts w:ascii="Arial" w:hAnsi="Arial" w:cs="Arial"/>
          <w:b/>
        </w:rPr>
        <w:t xml:space="preserve"> del mes XX</w:t>
      </w:r>
      <w:r w:rsidRPr="00EA0C56">
        <w:rPr>
          <w:rFonts w:ascii="Arial" w:hAnsi="Arial" w:cs="Arial"/>
          <w:b/>
        </w:rPr>
        <w:t xml:space="preserve"> de</w:t>
      </w:r>
      <w:r w:rsidR="00EA0C56">
        <w:rPr>
          <w:rFonts w:ascii="Arial" w:hAnsi="Arial" w:cs="Arial"/>
          <w:b/>
        </w:rPr>
        <w:t>l año XXXX</w:t>
      </w:r>
      <w:r w:rsidRPr="00EA0C56">
        <w:rPr>
          <w:rFonts w:ascii="Arial" w:hAnsi="Arial" w:cs="Arial"/>
        </w:rPr>
        <w:t xml:space="preserve"> los estudiantes del grupo de </w:t>
      </w:r>
      <w:r w:rsidR="00D05FBB" w:rsidRPr="00EA0C56">
        <w:rPr>
          <w:rFonts w:ascii="Arial" w:hAnsi="Arial" w:cs="Arial"/>
          <w:b/>
        </w:rPr>
        <w:t>XXXXXX</w:t>
      </w:r>
      <w:r w:rsidRPr="00EA0C56">
        <w:rPr>
          <w:rFonts w:ascii="Arial" w:hAnsi="Arial" w:cs="Arial"/>
          <w:b/>
        </w:rPr>
        <w:t xml:space="preserve"> semestre</w:t>
      </w:r>
      <w:r w:rsidRPr="00EA0C56">
        <w:rPr>
          <w:rFonts w:ascii="Arial" w:hAnsi="Arial" w:cs="Arial"/>
        </w:rPr>
        <w:t xml:space="preserve"> de </w:t>
      </w:r>
      <w:r w:rsidR="00D05FBB" w:rsidRPr="00EA0C56">
        <w:rPr>
          <w:rFonts w:ascii="Arial" w:hAnsi="Arial" w:cs="Arial"/>
          <w:b/>
        </w:rPr>
        <w:t>XXXXXXXXXXX</w:t>
      </w:r>
      <w:r w:rsidRPr="00EA0C56">
        <w:rPr>
          <w:rFonts w:ascii="Arial" w:hAnsi="Arial" w:cs="Arial"/>
        </w:rPr>
        <w:t xml:space="preserve"> entregaron conjuntamente con</w:t>
      </w:r>
      <w:r w:rsidR="00072839">
        <w:rPr>
          <w:rFonts w:ascii="Arial" w:hAnsi="Arial" w:cs="Arial"/>
        </w:rPr>
        <w:t xml:space="preserve"> la </w:t>
      </w:r>
      <w:r w:rsidR="004B489B" w:rsidRPr="00EA0C56">
        <w:rPr>
          <w:rFonts w:ascii="Arial" w:hAnsi="Arial" w:cs="Arial"/>
        </w:rPr>
        <w:t>presentación del traba</w:t>
      </w:r>
      <w:r w:rsidR="00072839">
        <w:rPr>
          <w:rFonts w:ascii="Arial" w:hAnsi="Arial" w:cs="Arial"/>
        </w:rPr>
        <w:t>jo de Investigación en el aula</w:t>
      </w:r>
      <w:r w:rsidRPr="00EA0C56">
        <w:rPr>
          <w:rFonts w:ascii="Arial" w:hAnsi="Arial" w:cs="Arial"/>
        </w:rPr>
        <w:t xml:space="preserve"> de la materia </w:t>
      </w:r>
      <w:r w:rsidR="00D05FBB" w:rsidRPr="00EA0C56">
        <w:rPr>
          <w:rFonts w:ascii="Arial" w:hAnsi="Arial" w:cs="Arial"/>
          <w:b/>
        </w:rPr>
        <w:t>XXXXXXXXXXXXX</w:t>
      </w:r>
      <w:r w:rsidRPr="00EA0C56">
        <w:rPr>
          <w:rFonts w:ascii="Arial" w:hAnsi="Arial" w:cs="Arial"/>
        </w:rPr>
        <w:t xml:space="preserve"> un documento escrito el cual h</w:t>
      </w:r>
      <w:r w:rsidR="004B489B" w:rsidRPr="00EA0C56">
        <w:rPr>
          <w:rFonts w:ascii="Arial" w:hAnsi="Arial" w:cs="Arial"/>
        </w:rPr>
        <w:t>ace parte de la evaluación parcial o final</w:t>
      </w:r>
      <w:r w:rsidRPr="00EA0C56">
        <w:rPr>
          <w:rFonts w:ascii="Arial" w:hAnsi="Arial" w:cs="Arial"/>
        </w:rPr>
        <w:t xml:space="preserve"> de la misma, la cual es dictada por el docente </w:t>
      </w:r>
      <w:r w:rsidR="00D05FBB" w:rsidRPr="00EA0C56">
        <w:rPr>
          <w:rFonts w:ascii="Arial" w:hAnsi="Arial" w:cs="Arial"/>
          <w:b/>
        </w:rPr>
        <w:t>XXXXXXXXXXXXXXXXXXXXXXXXXXX</w:t>
      </w:r>
      <w:r w:rsidR="00072839">
        <w:rPr>
          <w:rFonts w:ascii="Arial" w:hAnsi="Arial" w:cs="Arial"/>
        </w:rPr>
        <w:t xml:space="preserve"> </w:t>
      </w:r>
      <w:r w:rsidRPr="00EA0C56">
        <w:rPr>
          <w:rFonts w:ascii="Arial" w:hAnsi="Arial" w:cs="Arial"/>
        </w:rPr>
        <w:t xml:space="preserve">y cursada en el período </w:t>
      </w:r>
      <w:r w:rsidR="00D05FBB" w:rsidRPr="00EA0C56">
        <w:rPr>
          <w:rFonts w:ascii="Arial" w:hAnsi="Arial" w:cs="Arial"/>
          <w:b/>
        </w:rPr>
        <w:t>XXXXXXXXXXXXXXXXX</w:t>
      </w:r>
      <w:r w:rsidRPr="00EA0C56">
        <w:rPr>
          <w:rFonts w:ascii="Arial" w:hAnsi="Arial" w:cs="Arial"/>
        </w:rPr>
        <w:t xml:space="preserve"> de</w:t>
      </w:r>
      <w:r w:rsidR="00072839">
        <w:rPr>
          <w:rFonts w:ascii="Arial" w:hAnsi="Arial" w:cs="Arial"/>
        </w:rPr>
        <w:t>l</w:t>
      </w:r>
      <w:r w:rsidRPr="00EA0C56">
        <w:rPr>
          <w:rFonts w:ascii="Arial" w:hAnsi="Arial" w:cs="Arial"/>
        </w:rPr>
        <w:t xml:space="preserve"> </w:t>
      </w:r>
      <w:r w:rsidR="00072839">
        <w:rPr>
          <w:rFonts w:ascii="Arial" w:hAnsi="Arial" w:cs="Arial"/>
        </w:rPr>
        <w:t xml:space="preserve">año </w:t>
      </w:r>
      <w:r w:rsidR="00072839" w:rsidRPr="00072839">
        <w:rPr>
          <w:rFonts w:ascii="Arial" w:hAnsi="Arial" w:cs="Arial"/>
          <w:b/>
        </w:rPr>
        <w:t>XXXX</w:t>
      </w:r>
      <w:r w:rsidRPr="00072839">
        <w:rPr>
          <w:rFonts w:ascii="Arial" w:hAnsi="Arial" w:cs="Arial"/>
          <w:b/>
        </w:rPr>
        <w:t>.</w:t>
      </w:r>
    </w:p>
    <w:p w:rsidR="008465D0" w:rsidRPr="00EA0C56" w:rsidRDefault="008465D0" w:rsidP="00100EE4">
      <w:pPr>
        <w:spacing w:after="0" w:line="240" w:lineRule="exact"/>
        <w:jc w:val="both"/>
        <w:rPr>
          <w:rFonts w:ascii="Arial" w:hAnsi="Arial" w:cs="Arial"/>
        </w:rPr>
      </w:pPr>
    </w:p>
    <w:p w:rsidR="008465D0" w:rsidRPr="00EA0C56" w:rsidRDefault="008465D0" w:rsidP="00100EE4">
      <w:pPr>
        <w:spacing w:after="0" w:line="240" w:lineRule="exact"/>
        <w:jc w:val="both"/>
        <w:rPr>
          <w:rFonts w:ascii="Arial" w:hAnsi="Arial" w:cs="Arial"/>
        </w:rPr>
      </w:pPr>
      <w:r w:rsidRPr="00EA0C56">
        <w:rPr>
          <w:rFonts w:ascii="Arial" w:hAnsi="Arial" w:cs="Arial"/>
        </w:rPr>
        <w:t>El documento entregado</w:t>
      </w:r>
      <w:r w:rsidR="00100EE4" w:rsidRPr="00EA0C56">
        <w:rPr>
          <w:rFonts w:ascii="Arial" w:hAnsi="Arial" w:cs="Arial"/>
        </w:rPr>
        <w:t xml:space="preserve"> por los estudiantes</w:t>
      </w:r>
      <w:r w:rsidRPr="00EA0C56">
        <w:rPr>
          <w:rFonts w:ascii="Arial" w:hAnsi="Arial" w:cs="Arial"/>
        </w:rPr>
        <w:t xml:space="preserve"> tiene como objetivo aproximar</w:t>
      </w:r>
      <w:r w:rsidR="00100EE4" w:rsidRPr="00EA0C56">
        <w:rPr>
          <w:rFonts w:ascii="Arial" w:hAnsi="Arial" w:cs="Arial"/>
        </w:rPr>
        <w:t>los</w:t>
      </w:r>
      <w:r w:rsidRPr="00EA0C56">
        <w:rPr>
          <w:rFonts w:ascii="Arial" w:hAnsi="Arial" w:cs="Arial"/>
        </w:rPr>
        <w:t xml:space="preserve"> a una investigación, indagando en las empresas u organizaciones de las cuales hacen parte, cuál es el tratamiento que en ellas se da a los temas o </w:t>
      </w:r>
      <w:r w:rsidR="00100EE4" w:rsidRPr="00EA0C56">
        <w:rPr>
          <w:rFonts w:ascii="Arial" w:hAnsi="Arial" w:cs="Arial"/>
        </w:rPr>
        <w:t>aspectos tratados</w:t>
      </w:r>
      <w:r w:rsidRPr="00EA0C56">
        <w:rPr>
          <w:rFonts w:ascii="Arial" w:hAnsi="Arial" w:cs="Arial"/>
        </w:rPr>
        <w:t xml:space="preserve"> en clase. </w:t>
      </w:r>
    </w:p>
    <w:p w:rsidR="00100EE4" w:rsidRPr="00EA0C56" w:rsidRDefault="00100EE4" w:rsidP="00100EE4">
      <w:pPr>
        <w:spacing w:after="0" w:line="240" w:lineRule="exact"/>
        <w:jc w:val="both"/>
        <w:rPr>
          <w:rFonts w:ascii="Arial" w:hAnsi="Arial" w:cs="Arial"/>
        </w:rPr>
      </w:pPr>
    </w:p>
    <w:p w:rsidR="00100EE4" w:rsidRPr="00EA0C56" w:rsidRDefault="00100EE4" w:rsidP="00100EE4">
      <w:pPr>
        <w:spacing w:after="0" w:line="240" w:lineRule="exact"/>
        <w:jc w:val="both"/>
        <w:rPr>
          <w:rFonts w:ascii="Arial" w:hAnsi="Arial" w:cs="Arial"/>
        </w:rPr>
      </w:pPr>
      <w:r w:rsidRPr="00EA0C56">
        <w:rPr>
          <w:rFonts w:ascii="Arial" w:hAnsi="Arial" w:cs="Arial"/>
        </w:rPr>
        <w:t>El documento fue direccionado por el docente de acuerdo a los temas fundamentales tratados en clase y se les entregó un formato en el cual se direccionaban los aspectos a indagar.</w:t>
      </w:r>
    </w:p>
    <w:p w:rsidR="00100EE4" w:rsidRPr="00EA0C56" w:rsidRDefault="00100EE4" w:rsidP="00100EE4">
      <w:pPr>
        <w:spacing w:after="0" w:line="240" w:lineRule="exact"/>
        <w:jc w:val="both"/>
        <w:rPr>
          <w:rFonts w:ascii="Arial" w:hAnsi="Arial" w:cs="Arial"/>
        </w:rPr>
      </w:pPr>
    </w:p>
    <w:p w:rsidR="00100EE4" w:rsidRPr="00EA0C56" w:rsidRDefault="00100EE4" w:rsidP="00100EE4">
      <w:pPr>
        <w:spacing w:after="0" w:line="240" w:lineRule="exact"/>
        <w:jc w:val="both"/>
        <w:rPr>
          <w:rFonts w:ascii="Arial" w:hAnsi="Arial" w:cs="Arial"/>
        </w:rPr>
      </w:pPr>
      <w:r w:rsidRPr="00EA0C56">
        <w:rPr>
          <w:rFonts w:ascii="Arial" w:hAnsi="Arial" w:cs="Arial"/>
        </w:rPr>
        <w:t>En el ejercicio realizado se hicieron indagaciones sobre los siguientes aspectos y/o temas:</w:t>
      </w:r>
    </w:p>
    <w:p w:rsidR="00237251" w:rsidRPr="00EA0C56" w:rsidRDefault="00237251" w:rsidP="00100EE4">
      <w:pPr>
        <w:spacing w:after="0" w:line="240" w:lineRule="exact"/>
        <w:jc w:val="both"/>
        <w:rPr>
          <w:rFonts w:ascii="Arial" w:hAnsi="Arial" w:cs="Arial"/>
        </w:rPr>
      </w:pPr>
    </w:p>
    <w:p w:rsidR="00100EE4" w:rsidRPr="00EA0C56" w:rsidRDefault="00D05FBB" w:rsidP="00100EE4">
      <w:pPr>
        <w:spacing w:after="0" w:line="240" w:lineRule="exact"/>
        <w:jc w:val="both"/>
        <w:rPr>
          <w:rFonts w:ascii="Arial" w:hAnsi="Arial" w:cs="Arial"/>
          <w:b/>
        </w:rPr>
      </w:pPr>
      <w:r w:rsidRPr="00EA0C56">
        <w:rPr>
          <w:rFonts w:ascii="Arial" w:hAnsi="Arial" w:cs="Arial"/>
          <w:b/>
        </w:rPr>
        <w:t>XXXXXXXXXXX</w:t>
      </w:r>
    </w:p>
    <w:p w:rsidR="00D05FBB" w:rsidRPr="00EA0C56" w:rsidRDefault="00D05FBB" w:rsidP="00100EE4">
      <w:pPr>
        <w:spacing w:after="0" w:line="240" w:lineRule="exact"/>
        <w:jc w:val="both"/>
        <w:rPr>
          <w:rFonts w:ascii="Arial" w:hAnsi="Arial" w:cs="Arial"/>
          <w:b/>
        </w:rPr>
      </w:pPr>
      <w:r w:rsidRPr="00EA0C56">
        <w:rPr>
          <w:rFonts w:ascii="Arial" w:hAnsi="Arial" w:cs="Arial"/>
          <w:b/>
        </w:rPr>
        <w:t>XXXXXXXXXXX</w:t>
      </w:r>
    </w:p>
    <w:p w:rsidR="00D05FBB" w:rsidRPr="00EA0C56" w:rsidRDefault="00D05FBB" w:rsidP="00100EE4">
      <w:pPr>
        <w:spacing w:after="0" w:line="240" w:lineRule="exact"/>
        <w:jc w:val="both"/>
        <w:rPr>
          <w:rFonts w:ascii="Arial" w:hAnsi="Arial" w:cs="Arial"/>
          <w:b/>
        </w:rPr>
      </w:pPr>
      <w:r w:rsidRPr="00EA0C56">
        <w:rPr>
          <w:rFonts w:ascii="Arial" w:hAnsi="Arial" w:cs="Arial"/>
          <w:b/>
        </w:rPr>
        <w:t>XXXXXXXXXXX</w:t>
      </w:r>
    </w:p>
    <w:p w:rsidR="00D05FBB" w:rsidRPr="00EA0C56" w:rsidRDefault="00D05FBB" w:rsidP="00100EE4">
      <w:pPr>
        <w:spacing w:after="0" w:line="240" w:lineRule="exact"/>
        <w:jc w:val="both"/>
        <w:rPr>
          <w:rFonts w:ascii="Arial" w:hAnsi="Arial" w:cs="Arial"/>
          <w:b/>
        </w:rPr>
      </w:pPr>
      <w:r w:rsidRPr="00EA0C56">
        <w:rPr>
          <w:rFonts w:ascii="Arial" w:hAnsi="Arial" w:cs="Arial"/>
          <w:b/>
        </w:rPr>
        <w:t>XXXXXXXXXXX</w:t>
      </w:r>
    </w:p>
    <w:p w:rsidR="00100EE4" w:rsidRPr="00EA0C56" w:rsidRDefault="00100EE4" w:rsidP="00100EE4">
      <w:pPr>
        <w:spacing w:after="0" w:line="240" w:lineRule="exact"/>
        <w:jc w:val="both"/>
        <w:rPr>
          <w:rFonts w:ascii="Arial" w:hAnsi="Arial" w:cs="Arial"/>
        </w:rPr>
      </w:pPr>
    </w:p>
    <w:p w:rsidR="00100EE4" w:rsidRPr="00EA0C56" w:rsidRDefault="00280C0E" w:rsidP="00380F1E">
      <w:pPr>
        <w:spacing w:after="0" w:line="240" w:lineRule="exact"/>
        <w:jc w:val="both"/>
        <w:rPr>
          <w:rFonts w:ascii="Arial" w:hAnsi="Arial" w:cs="Arial"/>
        </w:rPr>
      </w:pPr>
      <w:r w:rsidRPr="00EA0C56">
        <w:rPr>
          <w:rFonts w:ascii="Arial" w:hAnsi="Arial" w:cs="Arial"/>
        </w:rPr>
        <w:t>El ejercicio fue entregado po</w:t>
      </w:r>
      <w:r w:rsidR="00072839">
        <w:rPr>
          <w:rFonts w:ascii="Arial" w:hAnsi="Arial" w:cs="Arial"/>
        </w:rPr>
        <w:t>r los siguientes estudiantes de</w:t>
      </w:r>
      <w:r w:rsidRPr="00EA0C56">
        <w:rPr>
          <w:rFonts w:ascii="Arial" w:hAnsi="Arial" w:cs="Arial"/>
        </w:rPr>
        <w:t xml:space="preserve"> </w:t>
      </w:r>
      <w:r w:rsidR="00D05FBB" w:rsidRPr="00EA0C56">
        <w:rPr>
          <w:rFonts w:ascii="Arial" w:hAnsi="Arial" w:cs="Arial"/>
          <w:b/>
        </w:rPr>
        <w:t>XXXXXXXX</w:t>
      </w:r>
      <w:r w:rsidRPr="00EA0C56">
        <w:rPr>
          <w:rFonts w:ascii="Arial" w:hAnsi="Arial" w:cs="Arial"/>
        </w:rPr>
        <w:t xml:space="preserve"> semestre de </w:t>
      </w:r>
      <w:r w:rsidR="00D05FBB" w:rsidRPr="00EA0C56">
        <w:rPr>
          <w:rFonts w:ascii="Arial" w:hAnsi="Arial" w:cs="Arial"/>
          <w:b/>
        </w:rPr>
        <w:t>XXXXXXXXXXXXXXXXX</w:t>
      </w:r>
      <w:r w:rsidRPr="00EA0C56">
        <w:rPr>
          <w:rFonts w:ascii="Arial" w:hAnsi="Arial" w:cs="Arial"/>
        </w:rPr>
        <w:t>:</w:t>
      </w:r>
    </w:p>
    <w:p w:rsidR="00100EE4" w:rsidRPr="00EA0C56" w:rsidRDefault="00100EE4" w:rsidP="008465D0">
      <w:pPr>
        <w:spacing w:after="0" w:line="240" w:lineRule="exact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64"/>
        <w:gridCol w:w="3623"/>
        <w:gridCol w:w="3841"/>
      </w:tblGrid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D05FBB" w:rsidP="00D05FB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A0C56">
              <w:rPr>
                <w:rFonts w:ascii="Arial" w:hAnsi="Arial" w:cs="Arial"/>
                <w:b/>
                <w:color w:val="000000"/>
              </w:rPr>
              <w:t>CODIGO</w:t>
            </w:r>
          </w:p>
        </w:tc>
        <w:tc>
          <w:tcPr>
            <w:tcW w:w="3623" w:type="dxa"/>
            <w:vAlign w:val="center"/>
          </w:tcPr>
          <w:p w:rsidR="00237251" w:rsidRPr="00EA0C56" w:rsidRDefault="00D05FBB" w:rsidP="00D05FB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EA0C56">
              <w:rPr>
                <w:rFonts w:ascii="Arial" w:hAnsi="Arial" w:cs="Arial"/>
                <w:b/>
                <w:color w:val="000000"/>
              </w:rPr>
              <w:t>NOMBRE ESTUDIANTE</w:t>
            </w:r>
          </w:p>
        </w:tc>
        <w:tc>
          <w:tcPr>
            <w:tcW w:w="3841" w:type="dxa"/>
          </w:tcPr>
          <w:p w:rsidR="00237251" w:rsidRPr="00EA0C56" w:rsidRDefault="00D05FBB" w:rsidP="00D05FBB">
            <w:pPr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EA0C56">
              <w:rPr>
                <w:rFonts w:ascii="Arial" w:hAnsi="Arial" w:cs="Arial"/>
                <w:b/>
              </w:rPr>
              <w:t>FIRMA</w:t>
            </w: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  <w:tr w:rsidR="00237251" w:rsidRPr="00EA0C56" w:rsidTr="00237251">
        <w:tc>
          <w:tcPr>
            <w:tcW w:w="1364" w:type="dxa"/>
            <w:vAlign w:val="center"/>
          </w:tcPr>
          <w:p w:rsidR="00237251" w:rsidRPr="00EA0C56" w:rsidRDefault="00237251" w:rsidP="00237251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23" w:type="dxa"/>
            <w:vAlign w:val="center"/>
          </w:tcPr>
          <w:p w:rsidR="00237251" w:rsidRPr="00EA0C56" w:rsidRDefault="00237251" w:rsidP="0023725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3841" w:type="dxa"/>
          </w:tcPr>
          <w:p w:rsidR="00237251" w:rsidRPr="00EA0C56" w:rsidRDefault="00237251" w:rsidP="00237251">
            <w:pPr>
              <w:spacing w:line="240" w:lineRule="exact"/>
              <w:rPr>
                <w:rFonts w:ascii="Arial" w:hAnsi="Arial" w:cs="Arial"/>
              </w:rPr>
            </w:pPr>
          </w:p>
        </w:tc>
      </w:tr>
    </w:tbl>
    <w:p w:rsidR="008465D0" w:rsidRPr="00EA0C56" w:rsidRDefault="008465D0" w:rsidP="008465D0">
      <w:pPr>
        <w:spacing w:after="0" w:line="240" w:lineRule="exact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28"/>
      </w:tblGrid>
      <w:tr w:rsidR="00280C0E" w:rsidRPr="00EA0C56" w:rsidTr="00280C0E">
        <w:tc>
          <w:tcPr>
            <w:tcW w:w="4928" w:type="dxa"/>
          </w:tcPr>
          <w:p w:rsidR="00280C0E" w:rsidRPr="00EA0C56" w:rsidRDefault="00280C0E" w:rsidP="008465D0">
            <w:pPr>
              <w:rPr>
                <w:rFonts w:ascii="Arial" w:hAnsi="Arial" w:cs="Arial"/>
              </w:rPr>
            </w:pPr>
          </w:p>
          <w:p w:rsidR="00280C0E" w:rsidRPr="00EA0C56" w:rsidRDefault="00280C0E" w:rsidP="008465D0">
            <w:pPr>
              <w:rPr>
                <w:rFonts w:ascii="Arial" w:hAnsi="Arial" w:cs="Arial"/>
              </w:rPr>
            </w:pPr>
          </w:p>
        </w:tc>
        <w:bookmarkStart w:id="0" w:name="_GoBack"/>
        <w:bookmarkEnd w:id="0"/>
      </w:tr>
      <w:tr w:rsidR="00280C0E" w:rsidRPr="00EA0C56" w:rsidTr="00280C0E">
        <w:tc>
          <w:tcPr>
            <w:tcW w:w="4928" w:type="dxa"/>
          </w:tcPr>
          <w:p w:rsidR="00280C0E" w:rsidRPr="00EA0C56" w:rsidRDefault="00280C0E" w:rsidP="008465D0">
            <w:pPr>
              <w:rPr>
                <w:rFonts w:ascii="Arial" w:hAnsi="Arial" w:cs="Arial"/>
                <w:b/>
              </w:rPr>
            </w:pPr>
            <w:r w:rsidRPr="00EA0C56">
              <w:rPr>
                <w:rFonts w:ascii="Arial" w:hAnsi="Arial" w:cs="Arial"/>
                <w:b/>
              </w:rPr>
              <w:t>DOCENTE</w:t>
            </w:r>
          </w:p>
        </w:tc>
      </w:tr>
      <w:tr w:rsidR="00280C0E" w:rsidRPr="00EA0C56" w:rsidTr="00280C0E">
        <w:tc>
          <w:tcPr>
            <w:tcW w:w="4928" w:type="dxa"/>
          </w:tcPr>
          <w:p w:rsidR="00280C0E" w:rsidRPr="00EA0C56" w:rsidRDefault="00280C0E" w:rsidP="00D05FBB">
            <w:pPr>
              <w:rPr>
                <w:rFonts w:ascii="Arial" w:hAnsi="Arial" w:cs="Arial"/>
              </w:rPr>
            </w:pPr>
            <w:r w:rsidRPr="00EA0C56">
              <w:rPr>
                <w:rFonts w:ascii="Arial" w:hAnsi="Arial" w:cs="Arial"/>
              </w:rPr>
              <w:t xml:space="preserve">CC </w:t>
            </w:r>
          </w:p>
        </w:tc>
      </w:tr>
    </w:tbl>
    <w:p w:rsidR="008465D0" w:rsidRPr="00280C0E" w:rsidRDefault="008465D0" w:rsidP="008465D0">
      <w:pPr>
        <w:rPr>
          <w:sz w:val="20"/>
          <w:szCs w:val="20"/>
        </w:rPr>
      </w:pPr>
    </w:p>
    <w:sectPr w:rsidR="008465D0" w:rsidRPr="00280C0E" w:rsidSect="00191068">
      <w:headerReference w:type="default" r:id="rId6"/>
      <w:footerReference w:type="default" r:id="rId7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250" w:rsidRPr="00C3066D" w:rsidRDefault="00F66250" w:rsidP="00F82A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separator/>
      </w:r>
    </w:p>
  </w:endnote>
  <w:endnote w:type="continuationSeparator" w:id="0">
    <w:p w:rsidR="00F66250" w:rsidRPr="00C3066D" w:rsidRDefault="00F66250" w:rsidP="00F82A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AF6" w:rsidRPr="00971A45" w:rsidRDefault="00971A45" w:rsidP="00971A45">
    <w:pPr>
      <w:pStyle w:val="Piedepgina"/>
    </w:pPr>
    <w:r w:rsidRPr="00397DCF">
      <w:rPr>
        <w:rFonts w:ascii="Arial" w:hAnsi="Arial" w:cs="Arial"/>
        <w:b/>
        <w:color w:val="E36C0A" w:themeColor="accent6" w:themeShade="BF"/>
        <w:sz w:val="20"/>
        <w:szCs w:val="20"/>
      </w:rPr>
      <w:ptab w:relativeTo="margin" w:alignment="center" w:leader="none"/>
    </w:r>
    <w:r w:rsidRPr="00397DCF">
      <w:rPr>
        <w:rFonts w:ascii="Arial" w:hAnsi="Arial" w:cs="Arial"/>
        <w:b/>
        <w:color w:val="E36C0A" w:themeColor="accent6" w:themeShade="BF"/>
        <w:sz w:val="20"/>
        <w:szCs w:val="20"/>
      </w:rPr>
      <w:t>Intenalco es</w:t>
    </w:r>
    <w:r w:rsidRPr="00397DCF">
      <w:rPr>
        <w:rFonts w:ascii="Arial" w:hAnsi="Arial" w:cs="Arial"/>
        <w:color w:val="E36C0A" w:themeColor="accent6" w:themeShade="BF"/>
        <w:sz w:val="20"/>
        <w:szCs w:val="20"/>
      </w:rPr>
      <w:t xml:space="preserve"> </w:t>
    </w:r>
    <w:r w:rsidRPr="00397DCF">
      <w:rPr>
        <w:rFonts w:ascii="Arial" w:hAnsi="Arial" w:cs="Arial"/>
        <w:b/>
        <w:color w:val="00B050"/>
        <w:sz w:val="20"/>
        <w:szCs w:val="20"/>
      </w:rPr>
      <w:t>Excelencia!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250" w:rsidRPr="00C3066D" w:rsidRDefault="00F66250" w:rsidP="00F82A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separator/>
      </w:r>
    </w:p>
  </w:footnote>
  <w:footnote w:type="continuationSeparator" w:id="0">
    <w:p w:rsidR="00F66250" w:rsidRPr="00C3066D" w:rsidRDefault="00F66250" w:rsidP="00F82AF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s-ES"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45" w:type="pct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79"/>
      <w:gridCol w:w="4632"/>
      <w:gridCol w:w="2350"/>
    </w:tblGrid>
    <w:tr w:rsidR="00EA0C56" w:rsidRPr="00EA0C56" w:rsidTr="009E6252">
      <w:trPr>
        <w:trHeight w:val="508"/>
      </w:trPr>
      <w:tc>
        <w:tcPr>
          <w:tcW w:w="1230" w:type="pct"/>
          <w:vMerge w:val="restart"/>
          <w:shd w:val="clear" w:color="auto" w:fill="auto"/>
          <w:vAlign w:val="center"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EA0C56"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1047750" cy="781050"/>
                <wp:effectExtent l="0" t="0" r="0" b="0"/>
                <wp:docPr id="2" name="Imagen 2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1" w:type="pct"/>
          <w:vMerge w:val="restart"/>
          <w:shd w:val="clear" w:color="auto" w:fill="auto"/>
          <w:vAlign w:val="center"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EA0C56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ACTA DE INVESTIGACIÓN EN EL AULA</w:t>
          </w:r>
        </w:p>
      </w:tc>
      <w:tc>
        <w:tcPr>
          <w:tcW w:w="1269" w:type="pct"/>
          <w:vMerge w:val="restart"/>
        </w:tcPr>
        <w:p w:rsidR="00EA0C56" w:rsidRPr="00EA0C56" w:rsidRDefault="00EA0C56" w:rsidP="00EA0C56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EA0C56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  </w:t>
          </w:r>
          <w:r w:rsidRPr="00EA0C56">
            <w:rPr>
              <w:rFonts w:ascii="Calibri" w:eastAsia="Calibri" w:hAnsi="Calibri" w:cs="Times New Roman"/>
              <w:noProof/>
            </w:rPr>
            <w:drawing>
              <wp:inline distT="0" distB="0" distL="0" distR="0">
                <wp:extent cx="971550" cy="7905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A0C56" w:rsidRPr="00EA0C56" w:rsidTr="009E6252">
      <w:trPr>
        <w:trHeight w:val="492"/>
      </w:trPr>
      <w:tc>
        <w:tcPr>
          <w:tcW w:w="1230" w:type="pct"/>
          <w:vMerge/>
          <w:shd w:val="clear" w:color="auto" w:fill="auto"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501" w:type="pct"/>
          <w:vMerge/>
          <w:shd w:val="clear" w:color="auto" w:fill="auto"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69" w:type="pct"/>
          <w:vMerge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EA0C56" w:rsidRPr="00EA0C56" w:rsidTr="009E6252">
      <w:trPr>
        <w:trHeight w:val="269"/>
      </w:trPr>
      <w:tc>
        <w:tcPr>
          <w:tcW w:w="1230" w:type="pct"/>
          <w:vMerge/>
          <w:shd w:val="clear" w:color="auto" w:fill="auto"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501" w:type="pct"/>
          <w:vMerge/>
          <w:shd w:val="clear" w:color="auto" w:fill="auto"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269" w:type="pct"/>
          <w:vMerge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EA0C56" w:rsidRPr="00EA0C56" w:rsidTr="009E6252">
      <w:trPr>
        <w:trHeight w:val="515"/>
      </w:trPr>
      <w:tc>
        <w:tcPr>
          <w:tcW w:w="1230" w:type="pct"/>
          <w:shd w:val="clear" w:color="auto" w:fill="auto"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EA0C56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EA0C56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GIN-FRT-0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7</w:t>
          </w:r>
        </w:p>
      </w:tc>
      <w:tc>
        <w:tcPr>
          <w:tcW w:w="2501" w:type="pct"/>
          <w:shd w:val="clear" w:color="auto" w:fill="auto"/>
        </w:tcPr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EA0C56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lang w:val="es-ES" w:eastAsia="es-ES"/>
            </w:rPr>
          </w:pPr>
          <w:r w:rsidRPr="00EA0C56">
            <w:rPr>
              <w:rFonts w:ascii="Arial" w:eastAsia="Times New Roman" w:hAnsi="Arial" w:cs="Arial"/>
              <w:sz w:val="20"/>
              <w:lang w:val="es-ES" w:eastAsia="es-ES"/>
            </w:rPr>
            <w:t>01</w:t>
          </w:r>
        </w:p>
      </w:tc>
      <w:tc>
        <w:tcPr>
          <w:tcW w:w="1269" w:type="pct"/>
        </w:tcPr>
        <w:p w:rsid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EA0C56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</w:p>
        <w:p w:rsidR="00EA0C56" w:rsidRPr="00EA0C56" w:rsidRDefault="00EA0C56" w:rsidP="00EA0C5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28/11/2017</w:t>
          </w:r>
        </w:p>
      </w:tc>
    </w:tr>
  </w:tbl>
  <w:p w:rsidR="00F82AF6" w:rsidRDefault="00F82AF6" w:rsidP="00F009C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4C7"/>
    <w:rsid w:val="00006833"/>
    <w:rsid w:val="00042B89"/>
    <w:rsid w:val="00072839"/>
    <w:rsid w:val="000C4C1F"/>
    <w:rsid w:val="000E1A53"/>
    <w:rsid w:val="00100EE4"/>
    <w:rsid w:val="001012EA"/>
    <w:rsid w:val="00184F67"/>
    <w:rsid w:val="00191068"/>
    <w:rsid w:val="001A6E5B"/>
    <w:rsid w:val="001D0116"/>
    <w:rsid w:val="001E053C"/>
    <w:rsid w:val="001E1227"/>
    <w:rsid w:val="002027F6"/>
    <w:rsid w:val="00231330"/>
    <w:rsid w:val="00234FB5"/>
    <w:rsid w:val="00237251"/>
    <w:rsid w:val="00280C0E"/>
    <w:rsid w:val="002D4D0D"/>
    <w:rsid w:val="002D6E24"/>
    <w:rsid w:val="002F2F02"/>
    <w:rsid w:val="003365D8"/>
    <w:rsid w:val="00380F1E"/>
    <w:rsid w:val="003A09F0"/>
    <w:rsid w:val="003C0FEA"/>
    <w:rsid w:val="003F0E47"/>
    <w:rsid w:val="003F6BE8"/>
    <w:rsid w:val="0042635D"/>
    <w:rsid w:val="00441E9F"/>
    <w:rsid w:val="004A68E5"/>
    <w:rsid w:val="004B34CA"/>
    <w:rsid w:val="004B489B"/>
    <w:rsid w:val="00512365"/>
    <w:rsid w:val="00515DEC"/>
    <w:rsid w:val="0056205F"/>
    <w:rsid w:val="005673A7"/>
    <w:rsid w:val="005973A5"/>
    <w:rsid w:val="005D2499"/>
    <w:rsid w:val="005F0D06"/>
    <w:rsid w:val="00620B66"/>
    <w:rsid w:val="00632336"/>
    <w:rsid w:val="006A508F"/>
    <w:rsid w:val="006D5619"/>
    <w:rsid w:val="006D7D1F"/>
    <w:rsid w:val="00712000"/>
    <w:rsid w:val="00725755"/>
    <w:rsid w:val="007274A8"/>
    <w:rsid w:val="007D53EC"/>
    <w:rsid w:val="007D6FD1"/>
    <w:rsid w:val="008465D0"/>
    <w:rsid w:val="00885DB8"/>
    <w:rsid w:val="008D0258"/>
    <w:rsid w:val="008D76C5"/>
    <w:rsid w:val="00971A45"/>
    <w:rsid w:val="00A14BAB"/>
    <w:rsid w:val="00A17800"/>
    <w:rsid w:val="00A3065F"/>
    <w:rsid w:val="00A33462"/>
    <w:rsid w:val="00A464C7"/>
    <w:rsid w:val="00A50FD4"/>
    <w:rsid w:val="00B57062"/>
    <w:rsid w:val="00B85DD0"/>
    <w:rsid w:val="00B917F0"/>
    <w:rsid w:val="00BA5C15"/>
    <w:rsid w:val="00BD5EFD"/>
    <w:rsid w:val="00C116CE"/>
    <w:rsid w:val="00C93421"/>
    <w:rsid w:val="00C97481"/>
    <w:rsid w:val="00D05FBB"/>
    <w:rsid w:val="00D64A5C"/>
    <w:rsid w:val="00D6756E"/>
    <w:rsid w:val="00E56F66"/>
    <w:rsid w:val="00E7327F"/>
    <w:rsid w:val="00E81242"/>
    <w:rsid w:val="00E86CCF"/>
    <w:rsid w:val="00EA0C56"/>
    <w:rsid w:val="00EB1960"/>
    <w:rsid w:val="00ED28CF"/>
    <w:rsid w:val="00EF0840"/>
    <w:rsid w:val="00F009CB"/>
    <w:rsid w:val="00F27757"/>
    <w:rsid w:val="00F369D9"/>
    <w:rsid w:val="00F66250"/>
    <w:rsid w:val="00F6686D"/>
    <w:rsid w:val="00F73759"/>
    <w:rsid w:val="00F8298A"/>
    <w:rsid w:val="00F82AF6"/>
    <w:rsid w:val="00FB34A7"/>
    <w:rsid w:val="00FC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1C3B94-3993-4FFE-9CD6-A7A1BEC58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82AF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F82AF6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2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2AF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2A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2AF6"/>
  </w:style>
  <w:style w:type="paragraph" w:styleId="Piedepgina">
    <w:name w:val="footer"/>
    <w:basedOn w:val="Normal"/>
    <w:link w:val="PiedepginaCar"/>
    <w:uiPriority w:val="99"/>
    <w:unhideWhenUsed/>
    <w:rsid w:val="00F82A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AF6"/>
  </w:style>
  <w:style w:type="character" w:styleId="Nmerodepgina">
    <w:name w:val="page number"/>
    <w:basedOn w:val="Fuentedeprrafopredeter"/>
    <w:rsid w:val="00F82AF6"/>
  </w:style>
  <w:style w:type="table" w:styleId="Tablaconcuadrcula">
    <w:name w:val="Table Grid"/>
    <w:basedOn w:val="Tablanormal"/>
    <w:uiPriority w:val="59"/>
    <w:rsid w:val="00100E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.%20JAIME%20ACOSTA\AppData\Roaming\Microsoft\Templates\ACTA%20Versi&#243;n%200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ACTA Versión 02</Template>
  <TotalTime>2</TotalTime>
  <Pages>1</Pages>
  <Words>187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Calidad</cp:lastModifiedBy>
  <cp:revision>5</cp:revision>
  <cp:lastPrinted>2017-11-14T03:42:00Z</cp:lastPrinted>
  <dcterms:created xsi:type="dcterms:W3CDTF">2017-11-28T13:41:00Z</dcterms:created>
  <dcterms:modified xsi:type="dcterms:W3CDTF">2017-11-28T13:42:00Z</dcterms:modified>
</cp:coreProperties>
</file>