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30"/>
        <w:tblW w:w="0" w:type="auto"/>
        <w:tblLook w:val="04A0" w:firstRow="1" w:lastRow="0" w:firstColumn="1" w:lastColumn="0" w:noHBand="0" w:noVBand="1"/>
      </w:tblPr>
      <w:tblGrid>
        <w:gridCol w:w="3503"/>
        <w:gridCol w:w="7"/>
        <w:gridCol w:w="6035"/>
      </w:tblGrid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142" w:hanging="142"/>
              <w:rPr>
                <w:rFonts w:ascii="Arial" w:hAnsi="Arial" w:cs="Arial"/>
                <w:lang w:val="es-ES"/>
              </w:rPr>
            </w:pPr>
            <w:r w:rsidRPr="007702AC">
              <w:rPr>
                <w:rFonts w:ascii="Arial" w:hAnsi="Arial" w:cs="Arial"/>
                <w:b/>
              </w:rPr>
              <w:t>ESTUDIO DE CONVENIENCIA Y OPORTUNIDAD</w:t>
            </w:r>
          </w:p>
        </w:tc>
      </w:tr>
      <w:tr w:rsidR="00476F0E" w:rsidRPr="007702AC" w:rsidTr="00476F0E">
        <w:tc>
          <w:tcPr>
            <w:tcW w:w="9545" w:type="dxa"/>
            <w:gridSpan w:val="3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lang w:val="es-ES"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Arial" w:hAnsi="Arial" w:cs="Arial"/>
                <w:lang w:val="es-ES"/>
              </w:rPr>
            </w:pPr>
            <w:r w:rsidRPr="007702AC">
              <w:rPr>
                <w:rFonts w:ascii="Arial" w:hAnsi="Arial" w:cs="Arial"/>
                <w:b/>
              </w:rPr>
              <w:t>DEFINICION DE LA NECESIDAD A SATISFACER</w:t>
            </w:r>
          </w:p>
        </w:tc>
      </w:tr>
      <w:tr w:rsidR="00476F0E" w:rsidRPr="007702AC" w:rsidTr="00476F0E">
        <w:tc>
          <w:tcPr>
            <w:tcW w:w="9545" w:type="dxa"/>
            <w:gridSpan w:val="3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lang w:val="es-ES"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Arial" w:hAnsi="Arial" w:cs="Arial"/>
                <w:lang w:val="es-ES"/>
              </w:rPr>
            </w:pPr>
            <w:r w:rsidRPr="007702AC">
              <w:rPr>
                <w:rFonts w:ascii="Arial" w:hAnsi="Arial" w:cs="Arial"/>
                <w:b/>
              </w:rPr>
              <w:t>DEFINICIÓN TÉCNICA DE LA FORMA EN LA ENTIDAD PUEDE SATISFACER LA NECESIDAD</w:t>
            </w:r>
          </w:p>
        </w:tc>
      </w:tr>
      <w:tr w:rsidR="00476F0E" w:rsidRPr="007702AC" w:rsidTr="00476F0E">
        <w:tc>
          <w:tcPr>
            <w:tcW w:w="9545" w:type="dxa"/>
            <w:gridSpan w:val="3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CONDICIONES DE CONTRATACIÓN DEL SERVICIO</w:t>
            </w:r>
          </w:p>
        </w:tc>
      </w:tr>
      <w:tr w:rsidR="00476F0E" w:rsidRPr="007702AC" w:rsidTr="00476F0E">
        <w:tc>
          <w:tcPr>
            <w:tcW w:w="9545" w:type="dxa"/>
            <w:gridSpan w:val="3"/>
          </w:tcPr>
          <w:p w:rsidR="00476F0E" w:rsidRPr="007702AC" w:rsidRDefault="00476F0E" w:rsidP="007702A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  <w:lang w:val="es-ES"/>
              </w:rPr>
              <w:t xml:space="preserve">4.1 </w:t>
            </w:r>
            <w:r w:rsidRPr="007702AC">
              <w:rPr>
                <w:rFonts w:ascii="Arial" w:hAnsi="Arial" w:cs="Arial"/>
                <w:b/>
              </w:rPr>
              <w:t>SERVICIOS PERSONALES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4.2 GASTOS GENERALES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4.3 TOTAL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4.4 DURACIÓN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4.5 LUGAR DE EJECUCIÓN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SOPORTE ECONÓMICO</w:t>
            </w:r>
          </w:p>
        </w:tc>
      </w:tr>
      <w:tr w:rsidR="00476F0E" w:rsidRPr="007702AC" w:rsidTr="00476F0E">
        <w:tc>
          <w:tcPr>
            <w:tcW w:w="9545" w:type="dxa"/>
            <w:gridSpan w:val="3"/>
            <w:tcBorders>
              <w:top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5.1 RUBRO PRESUPUESTAL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Código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Nombre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Fecha de Expedición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Valor Servicios Personales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Valor Gastos Generales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5.2 FORMA DE PAGO</w:t>
            </w: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Servicios personales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Gastos generales</w:t>
            </w:r>
          </w:p>
        </w:tc>
        <w:tc>
          <w:tcPr>
            <w:tcW w:w="6035" w:type="dxa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5.3 SOPORTE TECNICO:</w:t>
            </w:r>
            <w:r w:rsidRPr="007702AC">
              <w:rPr>
                <w:rFonts w:ascii="Arial" w:hAnsi="Arial" w:cs="Arial"/>
              </w:rPr>
              <w:t xml:space="preserve"> A efectos de ejecutar la contratación de prestación de servicios  se requiere de una personal con el siguiente perfil</w:t>
            </w:r>
          </w:p>
        </w:tc>
      </w:tr>
      <w:tr w:rsidR="00476F0E" w:rsidRPr="007702AC" w:rsidTr="00476F0E">
        <w:tc>
          <w:tcPr>
            <w:tcW w:w="3503" w:type="dxa"/>
            <w:tcBorders>
              <w:righ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 xml:space="preserve">Requisito </w:t>
            </w:r>
          </w:p>
        </w:tc>
        <w:tc>
          <w:tcPr>
            <w:tcW w:w="6042" w:type="dxa"/>
            <w:gridSpan w:val="2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03" w:type="dxa"/>
            <w:tcBorders>
              <w:righ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 xml:space="preserve">Educación </w:t>
            </w:r>
          </w:p>
        </w:tc>
        <w:tc>
          <w:tcPr>
            <w:tcW w:w="6042" w:type="dxa"/>
            <w:gridSpan w:val="2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03" w:type="dxa"/>
            <w:tcBorders>
              <w:righ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Formación</w:t>
            </w:r>
          </w:p>
        </w:tc>
        <w:tc>
          <w:tcPr>
            <w:tcW w:w="6042" w:type="dxa"/>
            <w:gridSpan w:val="2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3503" w:type="dxa"/>
            <w:tcBorders>
              <w:righ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7702AC">
              <w:rPr>
                <w:rFonts w:ascii="Arial" w:hAnsi="Arial" w:cs="Arial"/>
              </w:rPr>
              <w:t>Habilidades</w:t>
            </w:r>
          </w:p>
        </w:tc>
        <w:tc>
          <w:tcPr>
            <w:tcW w:w="6042" w:type="dxa"/>
            <w:gridSpan w:val="2"/>
            <w:tcBorders>
              <w:left w:val="single" w:sz="4" w:space="0" w:color="auto"/>
            </w:tcBorders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  <w:tr w:rsidR="00476F0E" w:rsidRPr="007702AC" w:rsidTr="00476F0E">
        <w:tc>
          <w:tcPr>
            <w:tcW w:w="9545" w:type="dxa"/>
            <w:gridSpan w:val="3"/>
            <w:shd w:val="clear" w:color="auto" w:fill="F2F2F2" w:themeFill="background1" w:themeFillShade="F2"/>
          </w:tcPr>
          <w:p w:rsidR="00476F0E" w:rsidRPr="007702AC" w:rsidRDefault="00476F0E" w:rsidP="00476F0E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Arial" w:hAnsi="Arial" w:cs="Arial"/>
                <w:b/>
              </w:rPr>
            </w:pPr>
            <w:r w:rsidRPr="007702AC">
              <w:rPr>
                <w:rFonts w:ascii="Arial" w:hAnsi="Arial" w:cs="Arial"/>
                <w:b/>
              </w:rPr>
              <w:t>ANALISIS DE RIESGOS</w:t>
            </w:r>
          </w:p>
        </w:tc>
      </w:tr>
      <w:tr w:rsidR="00476F0E" w:rsidRPr="007702AC" w:rsidTr="00476F0E">
        <w:tc>
          <w:tcPr>
            <w:tcW w:w="9545" w:type="dxa"/>
            <w:gridSpan w:val="3"/>
          </w:tcPr>
          <w:p w:rsidR="00476F0E" w:rsidRPr="007702AC" w:rsidRDefault="00476F0E" w:rsidP="00476F0E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</w:tbl>
    <w:p w:rsidR="009C52BA" w:rsidRDefault="009C52BA" w:rsidP="009C52BA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Style w:val="Tablaconcuadrcula"/>
        <w:tblW w:w="9640" w:type="dxa"/>
        <w:tblInd w:w="-34" w:type="dxa"/>
        <w:tblLook w:val="04A0" w:firstRow="1" w:lastRow="0" w:firstColumn="1" w:lastColumn="0" w:noHBand="0" w:noVBand="1"/>
      </w:tblPr>
      <w:tblGrid>
        <w:gridCol w:w="1194"/>
        <w:gridCol w:w="3659"/>
        <w:gridCol w:w="705"/>
        <w:gridCol w:w="1970"/>
        <w:gridCol w:w="552"/>
        <w:gridCol w:w="993"/>
        <w:gridCol w:w="567"/>
      </w:tblGrid>
      <w:tr w:rsidR="00B7037B" w:rsidRPr="00253DC7" w:rsidTr="009F6213">
        <w:tc>
          <w:tcPr>
            <w:tcW w:w="4853" w:type="dxa"/>
            <w:gridSpan w:val="2"/>
          </w:tcPr>
          <w:p w:rsidR="00B7037B" w:rsidRPr="00E9747F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747F">
              <w:rPr>
                <w:rFonts w:ascii="Arial" w:hAnsi="Arial" w:cs="Arial"/>
                <w:sz w:val="20"/>
                <w:szCs w:val="20"/>
              </w:rPr>
              <w:t>Para constancia se firma en Santiago de Cali, a los</w:t>
            </w:r>
          </w:p>
        </w:tc>
        <w:tc>
          <w:tcPr>
            <w:tcW w:w="705" w:type="dxa"/>
          </w:tcPr>
          <w:p w:rsidR="00B7037B" w:rsidRPr="00E9747F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</w:tcPr>
          <w:p w:rsidR="00B7037B" w:rsidRPr="00E9747F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747F">
              <w:rPr>
                <w:rFonts w:ascii="Arial" w:hAnsi="Arial" w:cs="Arial"/>
                <w:sz w:val="20"/>
                <w:szCs w:val="20"/>
              </w:rPr>
              <w:t>Día(s) del mes de</w:t>
            </w:r>
          </w:p>
        </w:tc>
        <w:tc>
          <w:tcPr>
            <w:tcW w:w="552" w:type="dxa"/>
          </w:tcPr>
          <w:p w:rsidR="00B7037B" w:rsidRPr="00E9747F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B7037B" w:rsidRPr="00E9747F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747F">
              <w:rPr>
                <w:rFonts w:ascii="Arial" w:hAnsi="Arial" w:cs="Arial"/>
                <w:sz w:val="20"/>
                <w:szCs w:val="20"/>
              </w:rPr>
              <w:t>Del año</w:t>
            </w:r>
          </w:p>
        </w:tc>
        <w:tc>
          <w:tcPr>
            <w:tcW w:w="567" w:type="dxa"/>
          </w:tcPr>
          <w:p w:rsidR="00B7037B" w:rsidRPr="00253DC7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</w:tc>
      </w:tr>
      <w:tr w:rsidR="008B4574" w:rsidRPr="00253DC7" w:rsidTr="00BE1E53">
        <w:trPr>
          <w:trHeight w:val="399"/>
        </w:trPr>
        <w:tc>
          <w:tcPr>
            <w:tcW w:w="11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574" w:rsidRPr="00E9747F" w:rsidRDefault="008B4574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Cs w:val="20"/>
              </w:rPr>
            </w:pPr>
            <w:r w:rsidRPr="00E9747F">
              <w:rPr>
                <w:rFonts w:ascii="Arial" w:hAnsi="Arial" w:cs="Arial"/>
                <w:b/>
                <w:szCs w:val="20"/>
              </w:rPr>
              <w:t>FIRMA</w:t>
            </w:r>
          </w:p>
        </w:tc>
        <w:tc>
          <w:tcPr>
            <w:tcW w:w="43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4574" w:rsidRDefault="008B4574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  <w:p w:rsidR="009F6213" w:rsidRPr="00253DC7" w:rsidRDefault="009F6213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  <w:bookmarkStart w:id="0" w:name="_GoBack"/>
            <w:bookmarkEnd w:id="0"/>
          </w:p>
        </w:tc>
        <w:tc>
          <w:tcPr>
            <w:tcW w:w="4082" w:type="dxa"/>
            <w:gridSpan w:val="4"/>
            <w:tcBorders>
              <w:left w:val="single" w:sz="4" w:space="0" w:color="auto"/>
            </w:tcBorders>
          </w:tcPr>
          <w:p w:rsidR="008B4574" w:rsidRPr="00253DC7" w:rsidRDefault="008B4574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</w:tc>
      </w:tr>
      <w:tr w:rsidR="008B4574" w:rsidRPr="00253DC7" w:rsidTr="009F6213">
        <w:trPr>
          <w:trHeight w:val="140"/>
        </w:trPr>
        <w:tc>
          <w:tcPr>
            <w:tcW w:w="11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574" w:rsidRPr="00E9747F" w:rsidRDefault="008B4574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Cs w:val="20"/>
              </w:rPr>
            </w:pPr>
            <w:r w:rsidRPr="00E9747F">
              <w:rPr>
                <w:rFonts w:ascii="Arial" w:hAnsi="Arial" w:cs="Arial"/>
                <w:b/>
                <w:szCs w:val="20"/>
              </w:rPr>
              <w:t>NOMBRE</w:t>
            </w:r>
          </w:p>
        </w:tc>
        <w:tc>
          <w:tcPr>
            <w:tcW w:w="43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4574" w:rsidRPr="00253DC7" w:rsidRDefault="008B4574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</w:tc>
        <w:tc>
          <w:tcPr>
            <w:tcW w:w="4082" w:type="dxa"/>
            <w:gridSpan w:val="4"/>
            <w:tcBorders>
              <w:left w:val="single" w:sz="4" w:space="0" w:color="auto"/>
            </w:tcBorders>
          </w:tcPr>
          <w:p w:rsidR="008B4574" w:rsidRPr="00253DC7" w:rsidRDefault="008B4574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</w:tc>
      </w:tr>
      <w:tr w:rsidR="008B4574" w:rsidRPr="00253DC7" w:rsidTr="009F6213">
        <w:trPr>
          <w:trHeight w:val="260"/>
        </w:trPr>
        <w:tc>
          <w:tcPr>
            <w:tcW w:w="11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574" w:rsidRPr="00E9747F" w:rsidRDefault="008B4574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Cs w:val="20"/>
              </w:rPr>
            </w:pPr>
            <w:r w:rsidRPr="00E9747F">
              <w:rPr>
                <w:rFonts w:ascii="Arial" w:hAnsi="Arial" w:cs="Arial"/>
                <w:b/>
                <w:szCs w:val="20"/>
              </w:rPr>
              <w:t>CÉDULA</w:t>
            </w:r>
          </w:p>
        </w:tc>
        <w:tc>
          <w:tcPr>
            <w:tcW w:w="43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4574" w:rsidRPr="00253DC7" w:rsidRDefault="008B4574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</w:tc>
        <w:tc>
          <w:tcPr>
            <w:tcW w:w="4082" w:type="dxa"/>
            <w:gridSpan w:val="4"/>
            <w:tcBorders>
              <w:left w:val="single" w:sz="4" w:space="0" w:color="auto"/>
            </w:tcBorders>
          </w:tcPr>
          <w:p w:rsidR="008B4574" w:rsidRPr="00253DC7" w:rsidRDefault="008B4574" w:rsidP="004314B6">
            <w:pPr>
              <w:pStyle w:val="Prrafodelista"/>
              <w:spacing w:after="0" w:line="240" w:lineRule="auto"/>
              <w:ind w:left="0"/>
              <w:jc w:val="both"/>
              <w:rPr>
                <w:szCs w:val="20"/>
              </w:rPr>
            </w:pPr>
          </w:p>
        </w:tc>
      </w:tr>
      <w:tr w:rsidR="008B4574" w:rsidRPr="00253DC7" w:rsidTr="009F6213">
        <w:trPr>
          <w:trHeight w:val="148"/>
        </w:trPr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:rsidR="008B4574" w:rsidRPr="00E9747F" w:rsidRDefault="008B4574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36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574" w:rsidRPr="00E9747F" w:rsidRDefault="008B4574" w:rsidP="00A01831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r w:rsidRPr="00E9747F">
              <w:rPr>
                <w:rFonts w:ascii="Arial" w:hAnsi="Arial" w:cs="Arial"/>
                <w:b/>
                <w:szCs w:val="20"/>
              </w:rPr>
              <w:t>SECRETARIO GENERAL (E)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</w:tcBorders>
            <w:vAlign w:val="center"/>
          </w:tcPr>
          <w:p w:rsidR="008B4574" w:rsidRPr="00E9747F" w:rsidRDefault="008B4574" w:rsidP="00A01831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r w:rsidRPr="00E9747F">
              <w:rPr>
                <w:rFonts w:ascii="Arial" w:hAnsi="Arial" w:cs="Arial"/>
                <w:b/>
                <w:szCs w:val="20"/>
              </w:rPr>
              <w:t>RECTOR</w:t>
            </w:r>
          </w:p>
        </w:tc>
      </w:tr>
    </w:tbl>
    <w:p w:rsidR="006C75F4" w:rsidRPr="00253DC7" w:rsidRDefault="006C75F4" w:rsidP="009C52BA">
      <w:pPr>
        <w:tabs>
          <w:tab w:val="left" w:pos="2385"/>
        </w:tabs>
        <w:rPr>
          <w:lang w:val="es-CO" w:eastAsia="en-US"/>
        </w:rPr>
      </w:pPr>
    </w:p>
    <w:sectPr w:rsidR="006C75F4" w:rsidRPr="00253DC7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29E" w:rsidRDefault="004F129E">
      <w:r>
        <w:separator/>
      </w:r>
    </w:p>
  </w:endnote>
  <w:endnote w:type="continuationSeparator" w:id="0">
    <w:p w:rsidR="004F129E" w:rsidRDefault="004F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BA" w:rsidRPr="009C52BA" w:rsidRDefault="009C52BA" w:rsidP="009C52BA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9C52BA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9C52BA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9C52BA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2134E3" w:rsidRDefault="002134E3" w:rsidP="004314B6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7D6" w:rsidRPr="003F7E54" w:rsidRDefault="00D507D6" w:rsidP="00D507D6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D507D6" w:rsidRPr="00F338E5" w:rsidRDefault="00D507D6" w:rsidP="00D507D6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134E3" w:rsidRPr="00253DC7" w:rsidRDefault="002134E3" w:rsidP="00253DC7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29E" w:rsidRDefault="004F129E">
      <w:r>
        <w:separator/>
      </w:r>
    </w:p>
  </w:footnote>
  <w:footnote w:type="continuationSeparator" w:id="0">
    <w:p w:rsidR="004F129E" w:rsidRDefault="004F1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B69" w:rsidRDefault="00897B69" w:rsidP="004314B6">
    <w:pPr>
      <w:pStyle w:val="Encabezado"/>
      <w:tabs>
        <w:tab w:val="left" w:pos="1980"/>
      </w:tabs>
      <w:rPr>
        <w:lang w:val="es-CO"/>
      </w:rPr>
    </w:pPr>
  </w:p>
  <w:tbl>
    <w:tblPr>
      <w:tblW w:w="4985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97"/>
      <w:gridCol w:w="4999"/>
      <w:gridCol w:w="2396"/>
    </w:tblGrid>
    <w:tr w:rsidR="009C52BA" w:rsidRPr="009C52BA" w:rsidTr="009C52BA">
      <w:trPr>
        <w:trHeight w:val="500"/>
      </w:trPr>
      <w:tc>
        <w:tcPr>
          <w:tcW w:w="1145" w:type="pct"/>
          <w:vMerge w:val="restart"/>
          <w:shd w:val="clear" w:color="auto" w:fill="auto"/>
          <w:vAlign w:val="center"/>
        </w:tcPr>
        <w:p w:rsidR="009C52BA" w:rsidRPr="009C52BA" w:rsidRDefault="00476F0E" w:rsidP="00476F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</w:t>
          </w:r>
          <w:r w:rsidR="009C52BA">
            <w:rPr>
              <w:noProof/>
              <w:lang w:val="es-CO" w:eastAsia="es-CO"/>
            </w:rPr>
            <w:drawing>
              <wp:inline distT="0" distB="0" distL="0" distR="0" wp14:anchorId="1A13DC17" wp14:editId="06EF2C0F">
                <wp:extent cx="1047750" cy="781050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6" w:type="pct"/>
          <w:vMerge w:val="restart"/>
          <w:shd w:val="clear" w:color="auto" w:fill="F2F2F2"/>
          <w:vAlign w:val="center"/>
        </w:tcPr>
        <w:p w:rsidR="009C52BA" w:rsidRPr="00E9747F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E9747F">
            <w:rPr>
              <w:rFonts w:ascii="Arial" w:eastAsia="Calibri" w:hAnsi="Arial" w:cs="Arial"/>
              <w:b/>
              <w:lang w:val="es-CO" w:eastAsia="en-US"/>
            </w:rPr>
            <w:t>ESTUDIO DE CONVENIENCIA Y OPORTUNIDAD DEL CONTRATO</w:t>
          </w:r>
        </w:p>
      </w:tc>
      <w:tc>
        <w:tcPr>
          <w:tcW w:w="1249" w:type="pct"/>
          <w:vMerge w:val="restart"/>
        </w:tcPr>
        <w:p w:rsidR="009C52BA" w:rsidRPr="009C52BA" w:rsidRDefault="009C52BA" w:rsidP="009C52BA">
          <w:pPr>
            <w:rPr>
              <w:rFonts w:ascii="Arial" w:hAnsi="Arial" w:cs="Arial"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079FCCA" wp14:editId="02E393D9">
                <wp:extent cx="971550" cy="790575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C52BA" w:rsidRPr="009C52BA" w:rsidTr="009C52BA">
      <w:trPr>
        <w:trHeight w:val="484"/>
      </w:trPr>
      <w:tc>
        <w:tcPr>
          <w:tcW w:w="1145" w:type="pct"/>
          <w:vMerge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06" w:type="pct"/>
          <w:vMerge/>
          <w:shd w:val="clear" w:color="auto" w:fill="F2F2F2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9" w:type="pct"/>
          <w:vMerge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C52BA" w:rsidRPr="009C52BA" w:rsidTr="009C52BA">
      <w:trPr>
        <w:trHeight w:val="269"/>
      </w:trPr>
      <w:tc>
        <w:tcPr>
          <w:tcW w:w="1145" w:type="pct"/>
          <w:vMerge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06" w:type="pct"/>
          <w:vMerge/>
          <w:shd w:val="clear" w:color="auto" w:fill="F2F2F2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9" w:type="pct"/>
          <w:vMerge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C52BA" w:rsidRPr="009C52BA" w:rsidTr="00E9747F">
      <w:trPr>
        <w:trHeight w:val="270"/>
      </w:trPr>
      <w:tc>
        <w:tcPr>
          <w:tcW w:w="1145" w:type="pct"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4</w:t>
          </w:r>
        </w:p>
      </w:tc>
      <w:tc>
        <w:tcPr>
          <w:tcW w:w="2606" w:type="pct"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9C52BA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49" w:type="pct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052175">
            <w:rPr>
              <w:rFonts w:ascii="Arial" w:hAnsi="Arial" w:cs="Arial"/>
              <w:sz w:val="20"/>
              <w:szCs w:val="20"/>
            </w:rPr>
            <w:t>30/09</w:t>
          </w:r>
          <w:r w:rsidRPr="009C52BA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C52BA" w:rsidRPr="009C52BA" w:rsidRDefault="009C52BA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A60D9"/>
    <w:multiLevelType w:val="hybridMultilevel"/>
    <w:tmpl w:val="4E4E7816"/>
    <w:lvl w:ilvl="0" w:tplc="62F24AB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0F1250E1"/>
    <w:multiLevelType w:val="hybridMultilevel"/>
    <w:tmpl w:val="C706CDA0"/>
    <w:lvl w:ilvl="0" w:tplc="4CF6D4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333B51"/>
    <w:multiLevelType w:val="hybridMultilevel"/>
    <w:tmpl w:val="C930AD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6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C07FD2"/>
    <w:multiLevelType w:val="hybridMultilevel"/>
    <w:tmpl w:val="019C3FE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6B56A5B"/>
    <w:multiLevelType w:val="hybridMultilevel"/>
    <w:tmpl w:val="F29E5C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B4E2B84"/>
    <w:multiLevelType w:val="hybridMultilevel"/>
    <w:tmpl w:val="3894E3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290F89"/>
    <w:multiLevelType w:val="hybridMultilevel"/>
    <w:tmpl w:val="6352B724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8"/>
  </w:num>
  <w:num w:numId="3">
    <w:abstractNumId w:val="17"/>
  </w:num>
  <w:num w:numId="4">
    <w:abstractNumId w:val="40"/>
  </w:num>
  <w:num w:numId="5">
    <w:abstractNumId w:val="27"/>
  </w:num>
  <w:num w:numId="6">
    <w:abstractNumId w:val="3"/>
  </w:num>
  <w:num w:numId="7">
    <w:abstractNumId w:val="36"/>
  </w:num>
  <w:num w:numId="8">
    <w:abstractNumId w:val="37"/>
  </w:num>
  <w:num w:numId="9">
    <w:abstractNumId w:val="31"/>
  </w:num>
  <w:num w:numId="10">
    <w:abstractNumId w:val="20"/>
  </w:num>
  <w:num w:numId="11">
    <w:abstractNumId w:val="16"/>
  </w:num>
  <w:num w:numId="12">
    <w:abstractNumId w:val="0"/>
  </w:num>
  <w:num w:numId="13">
    <w:abstractNumId w:val="42"/>
  </w:num>
  <w:num w:numId="14">
    <w:abstractNumId w:val="11"/>
  </w:num>
  <w:num w:numId="15">
    <w:abstractNumId w:val="14"/>
  </w:num>
  <w:num w:numId="16">
    <w:abstractNumId w:val="25"/>
  </w:num>
  <w:num w:numId="17">
    <w:abstractNumId w:val="4"/>
  </w:num>
  <w:num w:numId="18">
    <w:abstractNumId w:val="1"/>
  </w:num>
  <w:num w:numId="19">
    <w:abstractNumId w:val="22"/>
  </w:num>
  <w:num w:numId="20">
    <w:abstractNumId w:val="41"/>
  </w:num>
  <w:num w:numId="21">
    <w:abstractNumId w:val="7"/>
  </w:num>
  <w:num w:numId="22">
    <w:abstractNumId w:val="26"/>
  </w:num>
  <w:num w:numId="23">
    <w:abstractNumId w:val="10"/>
  </w:num>
  <w:num w:numId="24">
    <w:abstractNumId w:val="39"/>
  </w:num>
  <w:num w:numId="25">
    <w:abstractNumId w:val="21"/>
  </w:num>
  <w:num w:numId="26">
    <w:abstractNumId w:val="2"/>
  </w:num>
  <w:num w:numId="27">
    <w:abstractNumId w:val="15"/>
  </w:num>
  <w:num w:numId="28">
    <w:abstractNumId w:val="32"/>
  </w:num>
  <w:num w:numId="29">
    <w:abstractNumId w:val="34"/>
  </w:num>
  <w:num w:numId="30">
    <w:abstractNumId w:val="30"/>
  </w:num>
  <w:num w:numId="31">
    <w:abstractNumId w:val="24"/>
  </w:num>
  <w:num w:numId="32">
    <w:abstractNumId w:val="33"/>
  </w:num>
  <w:num w:numId="33">
    <w:abstractNumId w:val="9"/>
  </w:num>
  <w:num w:numId="34">
    <w:abstractNumId w:val="6"/>
  </w:num>
  <w:num w:numId="35">
    <w:abstractNumId w:val="29"/>
  </w:num>
  <w:num w:numId="36">
    <w:abstractNumId w:val="13"/>
  </w:num>
  <w:num w:numId="37">
    <w:abstractNumId w:val="5"/>
  </w:num>
  <w:num w:numId="38">
    <w:abstractNumId w:val="8"/>
  </w:num>
  <w:num w:numId="39">
    <w:abstractNumId w:val="19"/>
  </w:num>
  <w:num w:numId="40">
    <w:abstractNumId w:val="12"/>
  </w:num>
  <w:num w:numId="41">
    <w:abstractNumId w:val="23"/>
  </w:num>
  <w:num w:numId="42">
    <w:abstractNumId w:val="38"/>
  </w:num>
  <w:num w:numId="43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52175"/>
    <w:rsid w:val="00067786"/>
    <w:rsid w:val="000720F0"/>
    <w:rsid w:val="000850F8"/>
    <w:rsid w:val="00091E2A"/>
    <w:rsid w:val="000A64D1"/>
    <w:rsid w:val="000E47AD"/>
    <w:rsid w:val="00101B49"/>
    <w:rsid w:val="00111BB2"/>
    <w:rsid w:val="00161DFF"/>
    <w:rsid w:val="00161EBD"/>
    <w:rsid w:val="00173CDD"/>
    <w:rsid w:val="001810A3"/>
    <w:rsid w:val="001829F1"/>
    <w:rsid w:val="00195AE7"/>
    <w:rsid w:val="001A4A0F"/>
    <w:rsid w:val="001C49CD"/>
    <w:rsid w:val="001D02A9"/>
    <w:rsid w:val="001F1180"/>
    <w:rsid w:val="001F3F64"/>
    <w:rsid w:val="00204567"/>
    <w:rsid w:val="00211C23"/>
    <w:rsid w:val="00211D61"/>
    <w:rsid w:val="002134E3"/>
    <w:rsid w:val="00214949"/>
    <w:rsid w:val="00226663"/>
    <w:rsid w:val="00231BD3"/>
    <w:rsid w:val="00246B47"/>
    <w:rsid w:val="00253DC7"/>
    <w:rsid w:val="0026155B"/>
    <w:rsid w:val="00274044"/>
    <w:rsid w:val="00281FE1"/>
    <w:rsid w:val="002864D2"/>
    <w:rsid w:val="0029409F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27B78"/>
    <w:rsid w:val="003327CB"/>
    <w:rsid w:val="00345C73"/>
    <w:rsid w:val="003559A5"/>
    <w:rsid w:val="00371809"/>
    <w:rsid w:val="00382463"/>
    <w:rsid w:val="0039152F"/>
    <w:rsid w:val="003C644B"/>
    <w:rsid w:val="003D54E8"/>
    <w:rsid w:val="003D5BD5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76F0E"/>
    <w:rsid w:val="004907FE"/>
    <w:rsid w:val="0049242F"/>
    <w:rsid w:val="004A441F"/>
    <w:rsid w:val="004A6C5D"/>
    <w:rsid w:val="004C1A42"/>
    <w:rsid w:val="004E3854"/>
    <w:rsid w:val="004F129E"/>
    <w:rsid w:val="004F4893"/>
    <w:rsid w:val="004F6077"/>
    <w:rsid w:val="00514BDB"/>
    <w:rsid w:val="00547F90"/>
    <w:rsid w:val="0056225E"/>
    <w:rsid w:val="005B00F6"/>
    <w:rsid w:val="005B43FD"/>
    <w:rsid w:val="005C025E"/>
    <w:rsid w:val="005C4D3F"/>
    <w:rsid w:val="005E72DC"/>
    <w:rsid w:val="005F6E78"/>
    <w:rsid w:val="00602EC3"/>
    <w:rsid w:val="00625E75"/>
    <w:rsid w:val="00665D04"/>
    <w:rsid w:val="006754FF"/>
    <w:rsid w:val="0069563C"/>
    <w:rsid w:val="006B6156"/>
    <w:rsid w:val="006C75F4"/>
    <w:rsid w:val="00700989"/>
    <w:rsid w:val="00700F3A"/>
    <w:rsid w:val="00717359"/>
    <w:rsid w:val="00726D70"/>
    <w:rsid w:val="00763127"/>
    <w:rsid w:val="00767078"/>
    <w:rsid w:val="007702AC"/>
    <w:rsid w:val="00780D2A"/>
    <w:rsid w:val="00782454"/>
    <w:rsid w:val="007944E9"/>
    <w:rsid w:val="0079535C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2442E"/>
    <w:rsid w:val="00850713"/>
    <w:rsid w:val="0085666E"/>
    <w:rsid w:val="00857372"/>
    <w:rsid w:val="00860EEA"/>
    <w:rsid w:val="008642C9"/>
    <w:rsid w:val="008802D3"/>
    <w:rsid w:val="0089291B"/>
    <w:rsid w:val="008957FF"/>
    <w:rsid w:val="00897B69"/>
    <w:rsid w:val="008A1A1A"/>
    <w:rsid w:val="008A5559"/>
    <w:rsid w:val="008A61C3"/>
    <w:rsid w:val="008B4574"/>
    <w:rsid w:val="008B48AE"/>
    <w:rsid w:val="008B73BF"/>
    <w:rsid w:val="00925D2C"/>
    <w:rsid w:val="009260EE"/>
    <w:rsid w:val="00926CFF"/>
    <w:rsid w:val="00936595"/>
    <w:rsid w:val="00941C3B"/>
    <w:rsid w:val="00944291"/>
    <w:rsid w:val="00950B63"/>
    <w:rsid w:val="0095424A"/>
    <w:rsid w:val="00987D76"/>
    <w:rsid w:val="009B66EE"/>
    <w:rsid w:val="009C52BA"/>
    <w:rsid w:val="009D5DE5"/>
    <w:rsid w:val="009F6213"/>
    <w:rsid w:val="00A01831"/>
    <w:rsid w:val="00A20801"/>
    <w:rsid w:val="00A536A5"/>
    <w:rsid w:val="00A567D8"/>
    <w:rsid w:val="00A6154D"/>
    <w:rsid w:val="00A80C13"/>
    <w:rsid w:val="00A81E16"/>
    <w:rsid w:val="00A822F6"/>
    <w:rsid w:val="00A82CC5"/>
    <w:rsid w:val="00A9330D"/>
    <w:rsid w:val="00A940EC"/>
    <w:rsid w:val="00AA0E8C"/>
    <w:rsid w:val="00AB382C"/>
    <w:rsid w:val="00AB5A76"/>
    <w:rsid w:val="00AB6B0C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C5A"/>
    <w:rsid w:val="00B53D8B"/>
    <w:rsid w:val="00B54216"/>
    <w:rsid w:val="00B62067"/>
    <w:rsid w:val="00B7037B"/>
    <w:rsid w:val="00BA2B5D"/>
    <w:rsid w:val="00BA61B5"/>
    <w:rsid w:val="00BE1E53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24E5"/>
    <w:rsid w:val="00CC67EC"/>
    <w:rsid w:val="00CC7767"/>
    <w:rsid w:val="00CD0A1C"/>
    <w:rsid w:val="00CD401B"/>
    <w:rsid w:val="00CD78EF"/>
    <w:rsid w:val="00CE5A36"/>
    <w:rsid w:val="00CF7C29"/>
    <w:rsid w:val="00D11CF3"/>
    <w:rsid w:val="00D20238"/>
    <w:rsid w:val="00D253D0"/>
    <w:rsid w:val="00D30EF3"/>
    <w:rsid w:val="00D507D6"/>
    <w:rsid w:val="00DA7738"/>
    <w:rsid w:val="00DB0C34"/>
    <w:rsid w:val="00DB5A02"/>
    <w:rsid w:val="00DC523B"/>
    <w:rsid w:val="00DE5F0B"/>
    <w:rsid w:val="00E002E3"/>
    <w:rsid w:val="00E02A63"/>
    <w:rsid w:val="00E12786"/>
    <w:rsid w:val="00E13175"/>
    <w:rsid w:val="00E142C9"/>
    <w:rsid w:val="00E33D87"/>
    <w:rsid w:val="00E47415"/>
    <w:rsid w:val="00E510AF"/>
    <w:rsid w:val="00E61CD0"/>
    <w:rsid w:val="00E6383B"/>
    <w:rsid w:val="00E73E1B"/>
    <w:rsid w:val="00E949FF"/>
    <w:rsid w:val="00E9712B"/>
    <w:rsid w:val="00E9747F"/>
    <w:rsid w:val="00EB6183"/>
    <w:rsid w:val="00EF200E"/>
    <w:rsid w:val="00EF5D48"/>
    <w:rsid w:val="00F06328"/>
    <w:rsid w:val="00F26415"/>
    <w:rsid w:val="00F274E0"/>
    <w:rsid w:val="00F35CE6"/>
    <w:rsid w:val="00F42F38"/>
    <w:rsid w:val="00F84015"/>
    <w:rsid w:val="00FC571E"/>
    <w:rsid w:val="00FD47F5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link w:val="Textoindependiente2Car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  <w:style w:type="character" w:customStyle="1" w:styleId="Textoindependiente2Car">
    <w:name w:val="Texto independiente 2 Car"/>
    <w:basedOn w:val="Fuentedeprrafopredeter"/>
    <w:link w:val="Textoindependiente2"/>
    <w:locked/>
    <w:rsid w:val="00CC7767"/>
    <w:rPr>
      <w:rFonts w:ascii="Arial" w:hAnsi="Arial"/>
      <w:sz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17</TotalTime>
  <Pages>2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32</cp:revision>
  <cp:lastPrinted>2010-05-31T15:04:00Z</cp:lastPrinted>
  <dcterms:created xsi:type="dcterms:W3CDTF">2010-05-31T15:05:00Z</dcterms:created>
  <dcterms:modified xsi:type="dcterms:W3CDTF">2014-12-05T14:32:00Z</dcterms:modified>
</cp:coreProperties>
</file>