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F637EF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093776" w:rsidP="00F637EF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INVENTARIO DE GESTION 2019 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093776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VICERECTORIA ACADEMICA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83370D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7</w:t>
            </w:r>
          </w:p>
        </w:tc>
        <w:tc>
          <w:tcPr>
            <w:tcW w:w="567" w:type="dxa"/>
            <w:vMerge w:val="restart"/>
          </w:tcPr>
          <w:p w:rsidR="00B019A5" w:rsidRPr="00B93B97" w:rsidRDefault="0083370D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11</w:t>
            </w:r>
          </w:p>
        </w:tc>
        <w:tc>
          <w:tcPr>
            <w:tcW w:w="567" w:type="dxa"/>
            <w:vMerge w:val="restart"/>
          </w:tcPr>
          <w:p w:rsidR="00B019A5" w:rsidRPr="00B93B97" w:rsidRDefault="0083370D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19</w:t>
            </w: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093776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ARTICULACIÓN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0E1602" w:rsidRPr="00B771D2" w:rsidTr="000E1602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0E1602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B56D34" w:rsidRPr="007D5450" w:rsidTr="000E1602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340-02-26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Actas de reunión </w:t>
            </w:r>
          </w:p>
        </w:tc>
        <w:tc>
          <w:tcPr>
            <w:tcW w:w="1155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340-02-31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Actas de visitas a colegios</w:t>
            </w:r>
          </w:p>
        </w:tc>
        <w:tc>
          <w:tcPr>
            <w:tcW w:w="1155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Cronograma de visita a colegios</w:t>
            </w:r>
          </w:p>
        </w:tc>
        <w:tc>
          <w:tcPr>
            <w:tcW w:w="1155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Horarios docentes</w:t>
            </w:r>
          </w:p>
        </w:tc>
        <w:tc>
          <w:tcPr>
            <w:tcW w:w="1155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1156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340-02-26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Actas de reunión</w:t>
            </w:r>
          </w:p>
        </w:tc>
        <w:tc>
          <w:tcPr>
            <w:tcW w:w="1155" w:type="dxa"/>
          </w:tcPr>
          <w:p w:rsidR="00B56D34" w:rsidRDefault="00B56D34" w:rsidP="00B56D34">
            <w:r w:rsidRPr="00F35988"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B56D34" w:rsidRDefault="00B56D34" w:rsidP="00B56D34">
            <w:r w:rsidRPr="00F35988"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340-02-31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Actas de visitas a colegios</w:t>
            </w:r>
          </w:p>
        </w:tc>
        <w:tc>
          <w:tcPr>
            <w:tcW w:w="1155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Cronograma de visita a colegios</w:t>
            </w:r>
          </w:p>
        </w:tc>
        <w:tc>
          <w:tcPr>
            <w:tcW w:w="1155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Horarios docentes</w:t>
            </w:r>
          </w:p>
        </w:tc>
        <w:tc>
          <w:tcPr>
            <w:tcW w:w="1155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1156" w:type="dxa"/>
          </w:tcPr>
          <w:p w:rsidR="00B56D34" w:rsidRDefault="00B56D34" w:rsidP="00B56D34">
            <w:r w:rsidRPr="00952E9C">
              <w:rPr>
                <w:rFonts w:ascii="Calibri" w:hAnsi="Calibri"/>
              </w:rPr>
              <w:t>2017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340-02-26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Actas de reunión</w:t>
            </w:r>
          </w:p>
        </w:tc>
        <w:tc>
          <w:tcPr>
            <w:tcW w:w="1155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340-02-31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Actas de visitas a colegios</w:t>
            </w:r>
          </w:p>
        </w:tc>
        <w:tc>
          <w:tcPr>
            <w:tcW w:w="1155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Cronograma de visita a colegios</w:t>
            </w:r>
          </w:p>
        </w:tc>
        <w:tc>
          <w:tcPr>
            <w:tcW w:w="1155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  <w:tr w:rsidR="00B56D34" w:rsidRPr="007D5450" w:rsidTr="000E1602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814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340-56-02</w:t>
            </w:r>
          </w:p>
        </w:tc>
        <w:tc>
          <w:tcPr>
            <w:tcW w:w="1941" w:type="dxa"/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Horarios docentes</w:t>
            </w:r>
          </w:p>
        </w:tc>
        <w:tc>
          <w:tcPr>
            <w:tcW w:w="1155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1156" w:type="dxa"/>
          </w:tcPr>
          <w:p w:rsidR="00B56D34" w:rsidRDefault="00B56D34" w:rsidP="00B56D34">
            <w:r w:rsidRPr="00B31EB2">
              <w:rPr>
                <w:rFonts w:ascii="Calibri" w:hAnsi="Calibri"/>
              </w:rPr>
              <w:t>2018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56D34" w:rsidRDefault="00B56D34" w:rsidP="00B56D34">
            <w:r w:rsidRPr="00D07B07">
              <w:rPr>
                <w:rFonts w:ascii="Calibri" w:hAnsi="Calibri"/>
              </w:rPr>
              <w:t>PAPEL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56D34" w:rsidRPr="007D5450" w:rsidRDefault="00B56D34" w:rsidP="00B56D34">
            <w:pPr>
              <w:spacing w:after="160"/>
              <w:rPr>
                <w:rFonts w:ascii="Calibri" w:hAnsi="Calibri"/>
              </w:rPr>
            </w:pPr>
          </w:p>
        </w:tc>
      </w:tr>
    </w:tbl>
    <w:tbl>
      <w:tblPr>
        <w:tblpPr w:leftFromText="141" w:rightFromText="141" w:vertAnchor="text" w:horzAnchor="margin" w:tblpY="4711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0E1602" w:rsidRPr="00A9063C" w:rsidTr="0083370D">
        <w:trPr>
          <w:trHeight w:val="251"/>
        </w:trPr>
        <w:tc>
          <w:tcPr>
            <w:tcW w:w="1560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0E1602" w:rsidRPr="00A9063C" w:rsidTr="0083370D">
        <w:trPr>
          <w:trHeight w:val="151"/>
        </w:trPr>
        <w:tc>
          <w:tcPr>
            <w:tcW w:w="1560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E1602" w:rsidRPr="00A9063C" w:rsidTr="0083370D">
        <w:trPr>
          <w:trHeight w:val="70"/>
        </w:trPr>
        <w:tc>
          <w:tcPr>
            <w:tcW w:w="1560" w:type="dxa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1602" w:rsidRPr="00A9063C" w:rsidTr="0083370D">
        <w:trPr>
          <w:trHeight w:val="70"/>
        </w:trPr>
        <w:tc>
          <w:tcPr>
            <w:tcW w:w="1560" w:type="dxa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1602" w:rsidRPr="00A9063C" w:rsidTr="0083370D">
        <w:tc>
          <w:tcPr>
            <w:tcW w:w="1560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83370D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  <w:bookmarkStart w:id="0" w:name="_GoBack"/>
      <w:bookmarkEnd w:id="0"/>
    </w:p>
    <w:sectPr w:rsidR="00B771D2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544" w:rsidRDefault="00A11544">
      <w:r>
        <w:separator/>
      </w:r>
    </w:p>
  </w:endnote>
  <w:endnote w:type="continuationSeparator" w:id="0">
    <w:p w:rsidR="00A11544" w:rsidRDefault="00A11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9C" w:rsidRDefault="00294DAB" w:rsidP="009B6947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0A0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544" w:rsidRDefault="00A11544">
      <w:r>
        <w:separator/>
      </w:r>
    </w:p>
  </w:footnote>
  <w:footnote w:type="continuationSeparator" w:id="0">
    <w:p w:rsidR="00A11544" w:rsidRDefault="00A11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F637E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F637E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n-US" w:eastAsia="en-US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F637E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8397A"/>
    <w:rsid w:val="00093776"/>
    <w:rsid w:val="00093B2F"/>
    <w:rsid w:val="000B2FB8"/>
    <w:rsid w:val="000B5D1D"/>
    <w:rsid w:val="000B719C"/>
    <w:rsid w:val="000C7524"/>
    <w:rsid w:val="000D25A5"/>
    <w:rsid w:val="000D7E95"/>
    <w:rsid w:val="000E0FFD"/>
    <w:rsid w:val="000E1602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E324F"/>
    <w:rsid w:val="001E44CA"/>
    <w:rsid w:val="00200C64"/>
    <w:rsid w:val="00211E44"/>
    <w:rsid w:val="002166DD"/>
    <w:rsid w:val="00226CFC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7746"/>
    <w:rsid w:val="003C4F29"/>
    <w:rsid w:val="003D5689"/>
    <w:rsid w:val="00404278"/>
    <w:rsid w:val="0041217C"/>
    <w:rsid w:val="00427DE1"/>
    <w:rsid w:val="00437636"/>
    <w:rsid w:val="004579EB"/>
    <w:rsid w:val="00461D02"/>
    <w:rsid w:val="00464874"/>
    <w:rsid w:val="00467FE4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34656"/>
    <w:rsid w:val="005457CD"/>
    <w:rsid w:val="005C6199"/>
    <w:rsid w:val="005D7CE6"/>
    <w:rsid w:val="005E2747"/>
    <w:rsid w:val="006011B9"/>
    <w:rsid w:val="00602C78"/>
    <w:rsid w:val="00605A8A"/>
    <w:rsid w:val="00607E40"/>
    <w:rsid w:val="00632915"/>
    <w:rsid w:val="00640444"/>
    <w:rsid w:val="00644BA4"/>
    <w:rsid w:val="0067248A"/>
    <w:rsid w:val="00681B1E"/>
    <w:rsid w:val="006A0007"/>
    <w:rsid w:val="006D74A7"/>
    <w:rsid w:val="006E2412"/>
    <w:rsid w:val="006E5456"/>
    <w:rsid w:val="006E6893"/>
    <w:rsid w:val="00706C82"/>
    <w:rsid w:val="007315D8"/>
    <w:rsid w:val="00732B92"/>
    <w:rsid w:val="00734C1A"/>
    <w:rsid w:val="00742F0D"/>
    <w:rsid w:val="00743E4B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370D"/>
    <w:rsid w:val="00836AA4"/>
    <w:rsid w:val="008446CC"/>
    <w:rsid w:val="0085723B"/>
    <w:rsid w:val="008705B6"/>
    <w:rsid w:val="0087095D"/>
    <w:rsid w:val="008808AB"/>
    <w:rsid w:val="008835F5"/>
    <w:rsid w:val="00887FFC"/>
    <w:rsid w:val="008E03F1"/>
    <w:rsid w:val="008E5582"/>
    <w:rsid w:val="00917F9B"/>
    <w:rsid w:val="00956BB7"/>
    <w:rsid w:val="009620AF"/>
    <w:rsid w:val="00981A7D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11544"/>
    <w:rsid w:val="00A33D33"/>
    <w:rsid w:val="00A42EE2"/>
    <w:rsid w:val="00A431BF"/>
    <w:rsid w:val="00A54C9A"/>
    <w:rsid w:val="00A62CF0"/>
    <w:rsid w:val="00A759AB"/>
    <w:rsid w:val="00A9063C"/>
    <w:rsid w:val="00AA06BD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56D34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781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45501"/>
    <w:rsid w:val="00E73B8C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637EF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F7777"/>
  <w15:docId w15:val="{4E9754C8-8679-46AB-A744-26C05433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6C649-D6F2-44C5-BB23-DAA5218D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45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dc:description/>
  <cp:lastModifiedBy>GESTION DOCUMENTAL</cp:lastModifiedBy>
  <cp:revision>4</cp:revision>
  <cp:lastPrinted>2009-10-05T12:37:00Z</cp:lastPrinted>
  <dcterms:created xsi:type="dcterms:W3CDTF">2019-11-07T18:57:00Z</dcterms:created>
  <dcterms:modified xsi:type="dcterms:W3CDTF">2019-12-05T15:58:00Z</dcterms:modified>
</cp:coreProperties>
</file>